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66966938"/>
        <w:docPartObj>
          <w:docPartGallery w:val="Cover Pages"/>
          <w:docPartUnique/>
        </w:docPartObj>
      </w:sdtPr>
      <w:sdtEndPr>
        <w:rPr>
          <w:rFonts w:eastAsiaTheme="minorEastAsia"/>
          <w:caps/>
          <w:color w:val="auto"/>
          <w:sz w:val="22"/>
          <w:szCs w:val="22"/>
        </w:rPr>
      </w:sdtEndPr>
      <w:sdtContent>
        <w:p w14:paraId="0015B421" w14:textId="77777777" w:rsidR="00B945C4" w:rsidRPr="0066747A" w:rsidRDefault="00B945C4" w:rsidP="00F70503">
          <w:pPr>
            <w:pStyle w:val="TOCHeading"/>
            <w:rPr>
              <w:rFonts w:eastAsiaTheme="minorEastAsia"/>
              <w:caps/>
              <w:color w:val="auto"/>
              <w:sz w:val="22"/>
              <w:szCs w:val="22"/>
            </w:rPr>
          </w:pPr>
          <w:r w:rsidRPr="0066747A">
            <w:rPr>
              <w:rFonts w:eastAsiaTheme="minorEastAsia"/>
              <w:caps/>
              <w:noProof/>
              <w:color w:val="auto"/>
              <w:sz w:val="22"/>
              <w:szCs w:val="22"/>
              <w:lang w:eastAsia="en-AU"/>
            </w:rPr>
            <mc:AlternateContent>
              <mc:Choice Requires="wpg">
                <w:drawing>
                  <wp:anchor distT="0" distB="0" distL="114300" distR="114300" simplePos="0" relativeHeight="251699200" behindDoc="0" locked="0" layoutInCell="1" allowOverlap="1" wp14:anchorId="0A30998C" wp14:editId="057F345A">
                    <wp:simplePos x="0" y="0"/>
                    <wp:positionH relativeFrom="column">
                      <wp:posOffset>-688863</wp:posOffset>
                    </wp:positionH>
                    <wp:positionV relativeFrom="paragraph">
                      <wp:posOffset>-1080135</wp:posOffset>
                    </wp:positionV>
                    <wp:extent cx="7560000" cy="10709046"/>
                    <wp:effectExtent l="0" t="0" r="3175" b="0"/>
                    <wp:wrapNone/>
                    <wp:docPr id="24" name="Group 24"/>
                    <wp:cNvGraphicFramePr/>
                    <a:graphic xmlns:a="http://schemas.openxmlformats.org/drawingml/2006/main">
                      <a:graphicData uri="http://schemas.microsoft.com/office/word/2010/wordprocessingGroup">
                        <wpg:wgp>
                          <wpg:cNvGrpSpPr/>
                          <wpg:grpSpPr>
                            <a:xfrm>
                              <a:off x="0" y="0"/>
                              <a:ext cx="7560000" cy="10709046"/>
                              <a:chOff x="0" y="0"/>
                              <a:chExt cx="7560000" cy="10709046"/>
                            </a:xfrm>
                          </wpg:grpSpPr>
                          <wps:wsp>
                            <wps:cNvPr id="25" name="Rectangle 25"/>
                            <wps:cNvSpPr/>
                            <wps:spPr>
                              <a:xfrm>
                                <a:off x="7368989" y="13447"/>
                                <a:ext cx="18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18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0"/>
                                <a:ext cx="7560000" cy="1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3447" y="10529046"/>
                                <a:ext cx="7488000" cy="1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8AF22B" id="Group 24" o:spid="_x0000_s1026" style="position:absolute;margin-left:-54.25pt;margin-top:-85.05pt;width:595.3pt;height:843.25pt;z-index:251699200;mso-height-relative:margin" coordsize="75600,10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">
                    <v:rect id="Rectangle 25" o:spid="_x0000_s1027" style="position:absolute;left:73689;top:134;width:18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" fillcolor="white [3212]" stroked="f" strokeweight="2pt"/>
                    <v:rect id="Rectangle 26" o:spid="_x0000_s1028" style="position:absolute;width:18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" fillcolor="white [3212]" stroked="f" strokeweight="2pt"/>
                    <v:rect id="Rectangle 30" o:spid="_x0000_s1029" style="position:absolute;width:75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" fillcolor="white [3212]" stroked="f" strokeweight="2pt"/>
                    <v:rect id="Rectangle 31" o:spid="_x0000_s1030" style="position:absolute;left:134;top:105290;width:7488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" fillcolor="white [3212]" stroked="f" strokeweight="2pt"/>
                  </v:group>
                </w:pict>
              </mc:Fallback>
            </mc:AlternateContent>
          </w:r>
          <w:r w:rsidRPr="0066747A">
            <w:rPr>
              <w:rFonts w:eastAsiaTheme="minorEastAsia"/>
              <w:caps/>
              <w:noProof/>
              <w:color w:val="auto"/>
              <w:sz w:val="22"/>
              <w:szCs w:val="22"/>
              <w:lang w:eastAsia="en-AU"/>
            </w:rPr>
            <w:drawing>
              <wp:anchor distT="0" distB="0" distL="114300" distR="114300" simplePos="0" relativeHeight="251701248" behindDoc="0" locked="1" layoutInCell="1" allowOverlap="1" wp14:anchorId="7C0825C7" wp14:editId="5F9E2F43">
                <wp:simplePos x="0" y="0"/>
                <wp:positionH relativeFrom="margin">
                  <wp:posOffset>-635</wp:posOffset>
                </wp:positionH>
                <wp:positionV relativeFrom="page">
                  <wp:posOffset>8881110</wp:posOffset>
                </wp:positionV>
                <wp:extent cx="1753235" cy="1126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Small-Stacked-White.emf"/>
                        <pic:cNvPicPr/>
                      </pic:nvPicPr>
                      <pic:blipFill>
                        <a:blip r:embed="rId10"/>
                        <a:stretch>
                          <a:fillRect/>
                        </a:stretch>
                      </pic:blipFill>
                      <pic:spPr>
                        <a:xfrm>
                          <a:off x="0" y="0"/>
                          <a:ext cx="1753235" cy="1126490"/>
                        </a:xfrm>
                        <a:prstGeom prst="rect">
                          <a:avLst/>
                        </a:prstGeom>
                      </pic:spPr>
                    </pic:pic>
                  </a:graphicData>
                </a:graphic>
                <wp14:sizeRelH relativeFrom="margin">
                  <wp14:pctWidth>0</wp14:pctWidth>
                </wp14:sizeRelH>
                <wp14:sizeRelV relativeFrom="margin">
                  <wp14:pctHeight>0</wp14:pctHeight>
                </wp14:sizeRelV>
              </wp:anchor>
            </w:drawing>
          </w:r>
          <w:r w:rsidRPr="0066747A">
            <w:rPr>
              <w:rFonts w:eastAsiaTheme="minorEastAsia"/>
              <w:caps/>
              <w:noProof/>
              <w:color w:val="auto"/>
              <w:sz w:val="22"/>
              <w:szCs w:val="22"/>
              <w:lang w:eastAsia="en-AU"/>
            </w:rPr>
            <mc:AlternateContent>
              <mc:Choice Requires="wps">
                <w:drawing>
                  <wp:anchor distT="0" distB="0" distL="114300" distR="114300" simplePos="0" relativeHeight="251698176" behindDoc="0" locked="1" layoutInCell="1" allowOverlap="1" wp14:anchorId="528813CD" wp14:editId="496C7FFB">
                    <wp:simplePos x="0" y="0"/>
                    <wp:positionH relativeFrom="column">
                      <wp:posOffset>-675640</wp:posOffset>
                    </wp:positionH>
                    <wp:positionV relativeFrom="page">
                      <wp:posOffset>6185535</wp:posOffset>
                    </wp:positionV>
                    <wp:extent cx="7498715" cy="4370070"/>
                    <wp:effectExtent l="0" t="0" r="6985" b="0"/>
                    <wp:wrapNone/>
                    <wp:docPr id="14" name="Rectangle: Single Corner Snipped 8"/>
                    <wp:cNvGraphicFramePr/>
                    <a:graphic xmlns:a="http://schemas.openxmlformats.org/drawingml/2006/main">
                      <a:graphicData uri="http://schemas.microsoft.com/office/word/2010/wordprocessingShape">
                        <wps:wsp>
                          <wps:cNvSpPr/>
                          <wps:spPr>
                            <a:xfrm flipV="1">
                              <a:off x="0" y="0"/>
                              <a:ext cx="7498715" cy="4370070"/>
                            </a:xfrm>
                            <a:custGeom>
                              <a:avLst/>
                              <a:gdLst>
                                <a:gd name="connsiteX0" fmla="*/ 0 w 7488555"/>
                                <a:gd name="connsiteY0" fmla="*/ 0 h 4157980"/>
                                <a:gd name="connsiteX1" fmla="*/ 6795544 w 7488555"/>
                                <a:gd name="connsiteY1" fmla="*/ 0 h 4157980"/>
                                <a:gd name="connsiteX2" fmla="*/ 7488555 w 7488555"/>
                                <a:gd name="connsiteY2" fmla="*/ 693011 h 4157980"/>
                                <a:gd name="connsiteX3" fmla="*/ 7488555 w 7488555"/>
                                <a:gd name="connsiteY3" fmla="*/ 4157980 h 4157980"/>
                                <a:gd name="connsiteX4" fmla="*/ 0 w 7488555"/>
                                <a:gd name="connsiteY4" fmla="*/ 4157980 h 4157980"/>
                                <a:gd name="connsiteX5" fmla="*/ 0 w 7488555"/>
                                <a:gd name="connsiteY5" fmla="*/ 0 h 4157980"/>
                                <a:gd name="connsiteX0" fmla="*/ 0 w 7488555"/>
                                <a:gd name="connsiteY0" fmla="*/ 9525 h 4167505"/>
                                <a:gd name="connsiteX1" fmla="*/ 4433344 w 7488555"/>
                                <a:gd name="connsiteY1" fmla="*/ 0 h 4167505"/>
                                <a:gd name="connsiteX2" fmla="*/ 7488555 w 7488555"/>
                                <a:gd name="connsiteY2" fmla="*/ 702536 h 4167505"/>
                                <a:gd name="connsiteX3" fmla="*/ 7488555 w 7488555"/>
                                <a:gd name="connsiteY3" fmla="*/ 4167505 h 4167505"/>
                                <a:gd name="connsiteX4" fmla="*/ 0 w 7488555"/>
                                <a:gd name="connsiteY4" fmla="*/ 4167505 h 4167505"/>
                                <a:gd name="connsiteX5" fmla="*/ 0 w 7488555"/>
                                <a:gd name="connsiteY5" fmla="*/ 9525 h 4167505"/>
                                <a:gd name="connsiteX0" fmla="*/ 0 w 7498080"/>
                                <a:gd name="connsiteY0" fmla="*/ 9525 h 4167505"/>
                                <a:gd name="connsiteX1" fmla="*/ 4433344 w 7498080"/>
                                <a:gd name="connsiteY1" fmla="*/ 0 h 4167505"/>
                                <a:gd name="connsiteX2" fmla="*/ 7498080 w 7498080"/>
                                <a:gd name="connsiteY2" fmla="*/ 1512161 h 4167505"/>
                                <a:gd name="connsiteX3" fmla="*/ 7488555 w 7498080"/>
                                <a:gd name="connsiteY3" fmla="*/ 4167505 h 4167505"/>
                                <a:gd name="connsiteX4" fmla="*/ 0 w 7498080"/>
                                <a:gd name="connsiteY4" fmla="*/ 4167505 h 4167505"/>
                                <a:gd name="connsiteX5" fmla="*/ 0 w 7498080"/>
                                <a:gd name="connsiteY5" fmla="*/ 9525 h 4167505"/>
                                <a:gd name="connsiteX0" fmla="*/ 0 w 7498080"/>
                                <a:gd name="connsiteY0" fmla="*/ 0 h 4157980"/>
                                <a:gd name="connsiteX1" fmla="*/ 3614194 w 7498080"/>
                                <a:gd name="connsiteY1" fmla="*/ 0 h 4157980"/>
                                <a:gd name="connsiteX2" fmla="*/ 7498080 w 7498080"/>
                                <a:gd name="connsiteY2" fmla="*/ 1502636 h 4157980"/>
                                <a:gd name="connsiteX3" fmla="*/ 7488555 w 7498080"/>
                                <a:gd name="connsiteY3" fmla="*/ 4157980 h 4157980"/>
                                <a:gd name="connsiteX4" fmla="*/ 0 w 7498080"/>
                                <a:gd name="connsiteY4" fmla="*/ 4157980 h 4157980"/>
                                <a:gd name="connsiteX5" fmla="*/ 0 w 7498080"/>
                                <a:gd name="connsiteY5" fmla="*/ 0 h 4157980"/>
                                <a:gd name="connsiteX0" fmla="*/ 0 w 7498080"/>
                                <a:gd name="connsiteY0" fmla="*/ 0 h 4157980"/>
                                <a:gd name="connsiteX1" fmla="*/ 4376194 w 7498080"/>
                                <a:gd name="connsiteY1" fmla="*/ 0 h 4157980"/>
                                <a:gd name="connsiteX2" fmla="*/ 7498080 w 7498080"/>
                                <a:gd name="connsiteY2" fmla="*/ 1502636 h 4157980"/>
                                <a:gd name="connsiteX3" fmla="*/ 7488555 w 7498080"/>
                                <a:gd name="connsiteY3" fmla="*/ 4157980 h 4157980"/>
                                <a:gd name="connsiteX4" fmla="*/ 0 w 7498080"/>
                                <a:gd name="connsiteY4" fmla="*/ 4157980 h 4157980"/>
                                <a:gd name="connsiteX5" fmla="*/ 0 w 7498080"/>
                                <a:gd name="connsiteY5" fmla="*/ 0 h 4157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98080" h="4157980">
                                  <a:moveTo>
                                    <a:pt x="0" y="0"/>
                                  </a:moveTo>
                                  <a:lnTo>
                                    <a:pt x="4376194" y="0"/>
                                  </a:lnTo>
                                  <a:lnTo>
                                    <a:pt x="7498080" y="1502636"/>
                                  </a:lnTo>
                                  <a:lnTo>
                                    <a:pt x="7488555" y="4157980"/>
                                  </a:lnTo>
                                  <a:lnTo>
                                    <a:pt x="0" y="4157980"/>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90B1" id="Rectangle: Single Corner Snipped 8" o:spid="_x0000_s1026" style="position:absolute;margin-left:-53.2pt;margin-top:487.05pt;width:590.45pt;height:344.1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498080,415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" path="m,l4376194,,7498080,1502636r-9525,2655344l,4157980,,xe" fillcolor="#137fb3 [3208]" stroked="f" strokeweight="2pt">
                    <v:path arrowok="t" o:connecttype="custom" o:connectlocs="0,0;4376565,0;7498715,1579282;7489189,4370070;0,4370070;0,0" o:connectangles="0,0,0,0,0,0"/>
                    <w10:wrap anchory="page"/>
                    <w10:anchorlock/>
                  </v:shape>
                </w:pict>
              </mc:Fallback>
            </mc:AlternateContent>
          </w:r>
          <w:r w:rsidRPr="0066747A">
            <w:rPr>
              <w:rFonts w:eastAsiaTheme="minorEastAsia"/>
              <w:caps/>
              <w:noProof/>
              <w:color w:val="auto"/>
              <w:sz w:val="22"/>
              <w:szCs w:val="22"/>
              <w:lang w:eastAsia="en-AU"/>
            </w:rPr>
            <mc:AlternateContent>
              <mc:Choice Requires="wps">
                <w:drawing>
                  <wp:anchor distT="45720" distB="45720" distL="114300" distR="114300" simplePos="0" relativeHeight="251700224" behindDoc="0" locked="1" layoutInCell="1" allowOverlap="1" wp14:anchorId="62769839" wp14:editId="7ABAACF4">
                    <wp:simplePos x="0" y="0"/>
                    <wp:positionH relativeFrom="margin">
                      <wp:align>left</wp:align>
                    </wp:positionH>
                    <wp:positionV relativeFrom="page">
                      <wp:posOffset>6678930</wp:posOffset>
                    </wp:positionV>
                    <wp:extent cx="6184265" cy="2026920"/>
                    <wp:effectExtent l="0" t="0" r="6985"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2027382"/>
                            </a:xfrm>
                            <a:prstGeom prst="rect">
                              <a:avLst/>
                            </a:prstGeom>
                            <a:noFill/>
                            <a:ln w="9525">
                              <a:noFill/>
                              <a:miter lim="800000"/>
                              <a:headEnd/>
                              <a:tailEnd/>
                            </a:ln>
                          </wps:spPr>
                          <wps:txbx>
                            <w:txbxContent>
                              <w:sdt>
                                <w:sdtPr>
                                  <w:alias w:val="Report Title"/>
                                  <w:tag w:val="ReportTitle"/>
                                  <w:id w:val="-408995703"/>
                                  <w:placeholder>
                                    <w:docPart w:val="57B73D21ECFD410D934F772A3044339B"/>
                                  </w:placeholder>
                                  <w:dataBinding w:xpath="/root[1]/ReportTitle[1]" w:storeItemID="{3F2E40B8-AB30-4387-80D8-807BDCE1D93B}"/>
                                  <w:text w:multiLine="1"/>
                                </w:sdtPr>
                                <w:sdtEndPr/>
                                <w:sdtContent>
                                  <w:p w14:paraId="172E8F4D" w14:textId="77777777" w:rsidR="004C7587" w:rsidRDefault="004C7587" w:rsidP="00A03FF6">
                                    <w:pPr>
                                      <w:pStyle w:val="CoverHeading"/>
                                    </w:pPr>
                                    <w:r w:rsidRPr="001A5C24">
                                      <w:t>Construction Management Plan</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69839" id="_x0000_t202" coordsize="21600,21600" o:spt="202" path="m,l,21600r21600,l21600,xe">
                    <v:stroke joinstyle="miter"/>
                    <v:path gradientshapeok="t" o:connecttype="rect"/>
                  </v:shapetype>
                  <v:shape id="_x0000_s1026" type="#_x0000_t202" style="position:absolute;margin-left:0;margin-top:525.9pt;width:486.95pt;height:159.6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" filled="f" stroked="f">
                    <v:textbox inset="0,0,0,0">
                      <w:txbxContent>
                        <w:sdt>
                          <w:sdtPr>
                            <w:alias w:val="Report Title"/>
                            <w:tag w:val="ReportTitle"/>
                            <w:id w:val="-408995703"/>
                            <w:placeholder>
                              <w:docPart w:val="57B73D21ECFD410D934F772A3044339B"/>
                            </w:placeholder>
                            <w:dataBinding w:xpath="/root[1]/ReportTitle[1]" w:storeItemID="{3F2E40B8-AB30-4387-80D8-807BDCE1D93B}"/>
                            <w:text w:multiLine="1"/>
                          </w:sdtPr>
                          <w:sdtEndPr/>
                          <w:sdtContent>
                            <w:p w14:paraId="172E8F4D" w14:textId="77777777" w:rsidR="004C7587" w:rsidRDefault="004C7587" w:rsidP="00A03FF6">
                              <w:pPr>
                                <w:pStyle w:val="CoverHeading"/>
                              </w:pPr>
                              <w:r w:rsidRPr="001A5C24">
                                <w:t>Construction Management Plan</w:t>
                              </w:r>
                            </w:p>
                          </w:sdtContent>
                        </w:sdt>
                      </w:txbxContent>
                    </v:textbox>
                    <w10:wrap anchorx="margin" anchory="page"/>
                    <w10:anchorlock/>
                  </v:shape>
                </w:pict>
              </mc:Fallback>
            </mc:AlternateContent>
          </w:r>
          <w:r w:rsidRPr="0066747A">
            <w:t xml:space="preserve"> </w:t>
          </w:r>
          <w:r w:rsidRPr="0066747A">
            <w:rPr>
              <w:rFonts w:eastAsiaTheme="minorEastAsia"/>
              <w:color w:val="auto"/>
              <w:sz w:val="22"/>
              <w:szCs w:val="22"/>
            </w:rPr>
            <w:t xml:space="preserve">  </w:t>
          </w:r>
        </w:p>
        <w:tbl>
          <w:tblPr>
            <w:tblStyle w:val="MANTablestyle2"/>
            <w:tblpPr w:vertAnchor="page" w:horzAnchor="page" w:tblpYSpec="top"/>
            <w:tblW w:w="0" w:type="auto"/>
            <w:tblLayout w:type="fixed"/>
            <w:tblCellMar>
              <w:left w:w="0" w:type="dxa"/>
              <w:right w:w="0" w:type="dxa"/>
            </w:tblCellMar>
            <w:tblLook w:val="0480" w:firstRow="0" w:lastRow="0" w:firstColumn="1" w:lastColumn="0" w:noHBand="0" w:noVBand="1"/>
          </w:tblPr>
          <w:tblGrid>
            <w:gridCol w:w="11907"/>
          </w:tblGrid>
          <w:tr w:rsidR="00B945C4" w:rsidRPr="0066747A" w14:paraId="72F98022" w14:textId="77777777" w:rsidTr="00B945C4">
            <w:trPr>
              <w:cnfStyle w:val="000000100000" w:firstRow="0" w:lastRow="0" w:firstColumn="0" w:lastColumn="0" w:oddVBand="0" w:evenVBand="0" w:oddHBand="1" w:evenHBand="0" w:firstRowFirstColumn="0" w:firstRowLastColumn="0" w:lastRowFirstColumn="0" w:lastRowLastColumn="0"/>
              <w:cantSplit/>
              <w:trHeight w:hRule="exact" w:val="10206"/>
            </w:trPr>
            <w:tc>
              <w:tcPr>
                <w:cnfStyle w:val="001000000000" w:firstRow="0" w:lastRow="0" w:firstColumn="1" w:lastColumn="0" w:oddVBand="0" w:evenVBand="0" w:oddHBand="0" w:evenHBand="0" w:firstRowFirstColumn="0" w:firstRowLastColumn="0" w:lastRowFirstColumn="0" w:lastRowLastColumn="0"/>
                <w:tcW w:w="11907" w:type="dxa"/>
                <w:vAlign w:val="top"/>
              </w:tcPr>
              <w:p w14:paraId="5BAC1048" w14:textId="77777777" w:rsidR="00B945C4" w:rsidRPr="0066747A" w:rsidRDefault="00AF6535" w:rsidP="00B945C4">
                <w:pPr>
                  <w:pStyle w:val="TOCHeading"/>
                  <w:rPr>
                    <w:rFonts w:eastAsiaTheme="minorEastAsia"/>
                    <w:caps/>
                    <w:color w:val="auto"/>
                    <w:sz w:val="22"/>
                    <w:szCs w:val="22"/>
                  </w:rPr>
                </w:pPr>
                <w:r w:rsidRPr="0066747A">
                  <w:rPr>
                    <w:rFonts w:eastAsiaTheme="minorEastAsia"/>
                    <w:caps/>
                    <w:noProof/>
                    <w:color w:val="auto"/>
                    <w:sz w:val="22"/>
                    <w:szCs w:val="22"/>
                    <w:lang w:eastAsia="en-AU"/>
                  </w:rPr>
                  <w:drawing>
                    <wp:inline distT="0" distB="0" distL="0" distR="0" wp14:anchorId="6689FC35" wp14:editId="569D68ED">
                      <wp:extent cx="7443216" cy="649704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7444931" cy="6498541"/>
                              </a:xfrm>
                              <a:prstGeom prst="rect">
                                <a:avLst/>
                              </a:prstGeom>
                            </pic:spPr>
                          </pic:pic>
                        </a:graphicData>
                      </a:graphic>
                    </wp:inline>
                  </w:drawing>
                </w:r>
              </w:p>
            </w:tc>
          </w:tr>
        </w:tbl>
        <w:p w14:paraId="68B587FE" w14:textId="77777777" w:rsidR="00B945C4" w:rsidRPr="0066747A" w:rsidRDefault="001F2AF8" w:rsidP="00F70503">
          <w:pPr>
            <w:pStyle w:val="TOCHeading"/>
            <w:rPr>
              <w:rFonts w:eastAsiaTheme="minorEastAsia"/>
              <w:caps/>
              <w:color w:val="auto"/>
              <w:sz w:val="22"/>
              <w:szCs w:val="22"/>
            </w:rPr>
          </w:pPr>
        </w:p>
      </w:sdtContent>
    </w:sdt>
    <w:p w14:paraId="172F0DFE" w14:textId="77777777" w:rsidR="0015134B" w:rsidRDefault="00F70503" w:rsidP="0015134B">
      <w:pPr>
        <w:pStyle w:val="BodyText"/>
      </w:pPr>
      <w:r w:rsidRPr="0066747A">
        <w:br w:type="page"/>
      </w:r>
      <w:r w:rsidR="001B059A" w:rsidRPr="0066747A">
        <w:lastRenderedPageBreak/>
        <w:t xml:space="preserve"> </w:t>
      </w:r>
    </w:p>
    <w:sdt>
      <w:sdtPr>
        <w:rPr>
          <w:b w:val="0"/>
          <w:caps/>
          <w:color w:val="auto"/>
          <w:sz w:val="18"/>
          <w:szCs w:val="24"/>
        </w:rPr>
        <w:id w:val="1075698438"/>
        <w:docPartObj>
          <w:docPartGallery w:val="Table of Contents"/>
          <w:docPartUnique/>
        </w:docPartObj>
      </w:sdtPr>
      <w:sdtEndPr>
        <w:rPr>
          <w:bCs/>
          <w:caps w:val="0"/>
          <w:szCs w:val="18"/>
        </w:rPr>
      </w:sdtEndPr>
      <w:sdtContent>
        <w:p w14:paraId="03388046" w14:textId="77777777" w:rsidR="001B059A" w:rsidRPr="0015134B" w:rsidRDefault="001B059A" w:rsidP="0015134B">
          <w:pPr>
            <w:pStyle w:val="TOCHeading"/>
          </w:pPr>
          <w:r w:rsidRPr="0015134B">
            <w:t>C</w:t>
          </w:r>
          <w:r w:rsidR="00CD2696" w:rsidRPr="0015134B">
            <w:t>ontents</w:t>
          </w:r>
        </w:p>
        <w:p w14:paraId="299DBD58" w14:textId="77777777" w:rsidR="004665DF" w:rsidRDefault="004B2584">
          <w:pPr>
            <w:pStyle w:val="TOC1"/>
            <w:tabs>
              <w:tab w:val="left" w:pos="1540"/>
            </w:tabs>
            <w:rPr>
              <w:rFonts w:eastAsiaTheme="minorEastAsia"/>
              <w:color w:val="auto"/>
              <w:sz w:val="22"/>
              <w:szCs w:val="22"/>
              <w:lang w:eastAsia="en-AU"/>
            </w:rPr>
          </w:pPr>
          <w:r>
            <w:rPr>
              <w:b/>
              <w:caps/>
              <w:szCs w:val="24"/>
            </w:rPr>
            <w:fldChar w:fldCharType="begin"/>
          </w:r>
          <w:r>
            <w:rPr>
              <w:b/>
              <w:caps/>
              <w:szCs w:val="24"/>
            </w:rPr>
            <w:instrText xml:space="preserve"> TOC \o "1-1" \h \z \t "Appendix,1" </w:instrText>
          </w:r>
          <w:r>
            <w:rPr>
              <w:b/>
              <w:caps/>
              <w:szCs w:val="24"/>
            </w:rPr>
            <w:fldChar w:fldCharType="separate"/>
          </w:r>
          <w:hyperlink w:anchor="_Toc64279099" w:history="1">
            <w:r w:rsidR="004665DF" w:rsidRPr="00B50A51">
              <w:rPr>
                <w:rStyle w:val="Hyperlink"/>
                <w:rFonts w:asciiTheme="majorHAnsi" w:hAnsiTheme="majorHAnsi"/>
                <w:b/>
              </w:rPr>
              <w:t>Element A1.</w:t>
            </w:r>
            <w:r w:rsidR="004665DF">
              <w:rPr>
                <w:rFonts w:eastAsiaTheme="minorEastAsia"/>
                <w:color w:val="auto"/>
                <w:sz w:val="22"/>
                <w:szCs w:val="22"/>
                <w:lang w:eastAsia="en-AU"/>
              </w:rPr>
              <w:tab/>
            </w:r>
            <w:r w:rsidR="004665DF" w:rsidRPr="00B50A51">
              <w:rPr>
                <w:rStyle w:val="Hyperlink"/>
              </w:rPr>
              <w:t>Public Safety, Amenity and Site Security</w:t>
            </w:r>
            <w:r w:rsidR="004665DF">
              <w:rPr>
                <w:webHidden/>
              </w:rPr>
              <w:tab/>
            </w:r>
            <w:r w:rsidR="004665DF">
              <w:rPr>
                <w:webHidden/>
              </w:rPr>
              <w:fldChar w:fldCharType="begin"/>
            </w:r>
            <w:r w:rsidR="004665DF">
              <w:rPr>
                <w:webHidden/>
              </w:rPr>
              <w:instrText xml:space="preserve"> PAGEREF _Toc64279099 \h </w:instrText>
            </w:r>
            <w:r w:rsidR="004665DF">
              <w:rPr>
                <w:webHidden/>
              </w:rPr>
            </w:r>
            <w:r w:rsidR="004665DF">
              <w:rPr>
                <w:webHidden/>
              </w:rPr>
              <w:fldChar w:fldCharType="separate"/>
            </w:r>
            <w:r w:rsidR="004665DF">
              <w:rPr>
                <w:webHidden/>
              </w:rPr>
              <w:t>4</w:t>
            </w:r>
            <w:r w:rsidR="004665DF">
              <w:rPr>
                <w:webHidden/>
              </w:rPr>
              <w:fldChar w:fldCharType="end"/>
            </w:r>
          </w:hyperlink>
        </w:p>
        <w:p w14:paraId="2375B07D" w14:textId="77777777" w:rsidR="004665DF" w:rsidRDefault="001F2AF8">
          <w:pPr>
            <w:pStyle w:val="TOC1"/>
            <w:tabs>
              <w:tab w:val="left" w:pos="1540"/>
            </w:tabs>
            <w:rPr>
              <w:rFonts w:eastAsiaTheme="minorEastAsia"/>
              <w:color w:val="auto"/>
              <w:sz w:val="22"/>
              <w:szCs w:val="22"/>
              <w:lang w:eastAsia="en-AU"/>
            </w:rPr>
          </w:pPr>
          <w:hyperlink w:anchor="_Toc64279100" w:history="1">
            <w:r w:rsidR="004665DF" w:rsidRPr="00B50A51">
              <w:rPr>
                <w:rStyle w:val="Hyperlink"/>
                <w:rFonts w:asciiTheme="majorHAnsi" w:hAnsiTheme="majorHAnsi"/>
                <w:b/>
              </w:rPr>
              <w:t>Element A2.</w:t>
            </w:r>
            <w:r w:rsidR="004665DF">
              <w:rPr>
                <w:rFonts w:eastAsiaTheme="minorEastAsia"/>
                <w:color w:val="auto"/>
                <w:sz w:val="22"/>
                <w:szCs w:val="22"/>
                <w:lang w:eastAsia="en-AU"/>
              </w:rPr>
              <w:tab/>
            </w:r>
            <w:r w:rsidR="004665DF" w:rsidRPr="00B50A51">
              <w:rPr>
                <w:rStyle w:val="Hyperlink"/>
              </w:rPr>
              <w:t>Operating Hours, Noise and Vibration Controls</w:t>
            </w:r>
            <w:r w:rsidR="004665DF">
              <w:rPr>
                <w:webHidden/>
              </w:rPr>
              <w:tab/>
            </w:r>
            <w:r w:rsidR="004665DF">
              <w:rPr>
                <w:webHidden/>
              </w:rPr>
              <w:fldChar w:fldCharType="begin"/>
            </w:r>
            <w:r w:rsidR="004665DF">
              <w:rPr>
                <w:webHidden/>
              </w:rPr>
              <w:instrText xml:space="preserve"> PAGEREF _Toc64279100 \h </w:instrText>
            </w:r>
            <w:r w:rsidR="004665DF">
              <w:rPr>
                <w:webHidden/>
              </w:rPr>
            </w:r>
            <w:r w:rsidR="004665DF">
              <w:rPr>
                <w:webHidden/>
              </w:rPr>
              <w:fldChar w:fldCharType="separate"/>
            </w:r>
            <w:r w:rsidR="004665DF">
              <w:rPr>
                <w:webHidden/>
              </w:rPr>
              <w:t>6</w:t>
            </w:r>
            <w:r w:rsidR="004665DF">
              <w:rPr>
                <w:webHidden/>
              </w:rPr>
              <w:fldChar w:fldCharType="end"/>
            </w:r>
          </w:hyperlink>
        </w:p>
        <w:p w14:paraId="75007BE1" w14:textId="77777777" w:rsidR="004665DF" w:rsidRDefault="001F2AF8">
          <w:pPr>
            <w:pStyle w:val="TOC1"/>
            <w:tabs>
              <w:tab w:val="left" w:pos="1540"/>
            </w:tabs>
            <w:rPr>
              <w:rFonts w:eastAsiaTheme="minorEastAsia"/>
              <w:color w:val="auto"/>
              <w:sz w:val="22"/>
              <w:szCs w:val="22"/>
              <w:lang w:eastAsia="en-AU"/>
            </w:rPr>
          </w:pPr>
          <w:hyperlink w:anchor="_Toc64279101" w:history="1">
            <w:r w:rsidR="004665DF" w:rsidRPr="00B50A51">
              <w:rPr>
                <w:rStyle w:val="Hyperlink"/>
                <w:rFonts w:asciiTheme="majorHAnsi" w:hAnsiTheme="majorHAnsi"/>
                <w:b/>
              </w:rPr>
              <w:t>Element A3.</w:t>
            </w:r>
            <w:r w:rsidR="004665DF">
              <w:rPr>
                <w:rFonts w:eastAsiaTheme="minorEastAsia"/>
                <w:color w:val="auto"/>
                <w:sz w:val="22"/>
                <w:szCs w:val="22"/>
                <w:lang w:eastAsia="en-AU"/>
              </w:rPr>
              <w:tab/>
            </w:r>
            <w:r w:rsidR="004665DF" w:rsidRPr="00B50A51">
              <w:rPr>
                <w:rStyle w:val="Hyperlink"/>
              </w:rPr>
              <w:t>Air Quality and Dust Management</w:t>
            </w:r>
            <w:r w:rsidR="004665DF">
              <w:rPr>
                <w:webHidden/>
              </w:rPr>
              <w:tab/>
            </w:r>
            <w:r w:rsidR="004665DF">
              <w:rPr>
                <w:webHidden/>
              </w:rPr>
              <w:fldChar w:fldCharType="begin"/>
            </w:r>
            <w:r w:rsidR="004665DF">
              <w:rPr>
                <w:webHidden/>
              </w:rPr>
              <w:instrText xml:space="preserve"> PAGEREF _Toc64279101 \h </w:instrText>
            </w:r>
            <w:r w:rsidR="004665DF">
              <w:rPr>
                <w:webHidden/>
              </w:rPr>
            </w:r>
            <w:r w:rsidR="004665DF">
              <w:rPr>
                <w:webHidden/>
              </w:rPr>
              <w:fldChar w:fldCharType="separate"/>
            </w:r>
            <w:r w:rsidR="004665DF">
              <w:rPr>
                <w:webHidden/>
              </w:rPr>
              <w:t>7</w:t>
            </w:r>
            <w:r w:rsidR="004665DF">
              <w:rPr>
                <w:webHidden/>
              </w:rPr>
              <w:fldChar w:fldCharType="end"/>
            </w:r>
          </w:hyperlink>
        </w:p>
        <w:p w14:paraId="2E9D6A17" w14:textId="77777777" w:rsidR="004665DF" w:rsidRDefault="001F2AF8">
          <w:pPr>
            <w:pStyle w:val="TOC1"/>
            <w:tabs>
              <w:tab w:val="left" w:pos="1540"/>
            </w:tabs>
            <w:rPr>
              <w:rFonts w:eastAsiaTheme="minorEastAsia"/>
              <w:color w:val="auto"/>
              <w:sz w:val="22"/>
              <w:szCs w:val="22"/>
              <w:lang w:eastAsia="en-AU"/>
            </w:rPr>
          </w:pPr>
          <w:hyperlink w:anchor="_Toc64279102" w:history="1">
            <w:r w:rsidR="004665DF" w:rsidRPr="00B50A51">
              <w:rPr>
                <w:rStyle w:val="Hyperlink"/>
                <w:rFonts w:asciiTheme="majorHAnsi" w:hAnsiTheme="majorHAnsi"/>
                <w:b/>
              </w:rPr>
              <w:t>Element A4.</w:t>
            </w:r>
            <w:r w:rsidR="004665DF">
              <w:rPr>
                <w:rFonts w:eastAsiaTheme="minorEastAsia"/>
                <w:color w:val="auto"/>
                <w:sz w:val="22"/>
                <w:szCs w:val="22"/>
                <w:lang w:eastAsia="en-AU"/>
              </w:rPr>
              <w:tab/>
            </w:r>
            <w:r w:rsidR="004665DF" w:rsidRPr="00B50A51">
              <w:rPr>
                <w:rStyle w:val="Hyperlink"/>
              </w:rPr>
              <w:t>Stormwater, Sediment Control and Tree Protection</w:t>
            </w:r>
            <w:r w:rsidR="004665DF">
              <w:rPr>
                <w:webHidden/>
              </w:rPr>
              <w:tab/>
            </w:r>
            <w:r w:rsidR="004665DF">
              <w:rPr>
                <w:webHidden/>
              </w:rPr>
              <w:fldChar w:fldCharType="begin"/>
            </w:r>
            <w:r w:rsidR="004665DF">
              <w:rPr>
                <w:webHidden/>
              </w:rPr>
              <w:instrText xml:space="preserve"> PAGEREF _Toc64279102 \h </w:instrText>
            </w:r>
            <w:r w:rsidR="004665DF">
              <w:rPr>
                <w:webHidden/>
              </w:rPr>
            </w:r>
            <w:r w:rsidR="004665DF">
              <w:rPr>
                <w:webHidden/>
              </w:rPr>
              <w:fldChar w:fldCharType="separate"/>
            </w:r>
            <w:r w:rsidR="004665DF">
              <w:rPr>
                <w:webHidden/>
              </w:rPr>
              <w:t>8</w:t>
            </w:r>
            <w:r w:rsidR="004665DF">
              <w:rPr>
                <w:webHidden/>
              </w:rPr>
              <w:fldChar w:fldCharType="end"/>
            </w:r>
          </w:hyperlink>
        </w:p>
        <w:p w14:paraId="67FBB7DD" w14:textId="77777777" w:rsidR="004665DF" w:rsidRDefault="001F2AF8">
          <w:pPr>
            <w:pStyle w:val="TOC1"/>
            <w:tabs>
              <w:tab w:val="left" w:pos="1540"/>
            </w:tabs>
            <w:rPr>
              <w:rFonts w:eastAsiaTheme="minorEastAsia"/>
              <w:color w:val="auto"/>
              <w:sz w:val="22"/>
              <w:szCs w:val="22"/>
              <w:lang w:eastAsia="en-AU"/>
            </w:rPr>
          </w:pPr>
          <w:hyperlink w:anchor="_Toc64279103" w:history="1">
            <w:r w:rsidR="004665DF" w:rsidRPr="00B50A51">
              <w:rPr>
                <w:rStyle w:val="Hyperlink"/>
                <w:rFonts w:asciiTheme="majorHAnsi" w:hAnsiTheme="majorHAnsi"/>
                <w:b/>
              </w:rPr>
              <w:t>Element A5.</w:t>
            </w:r>
            <w:r w:rsidR="004665DF">
              <w:rPr>
                <w:rFonts w:eastAsiaTheme="minorEastAsia"/>
                <w:color w:val="auto"/>
                <w:sz w:val="22"/>
                <w:szCs w:val="22"/>
                <w:lang w:eastAsia="en-AU"/>
              </w:rPr>
              <w:tab/>
            </w:r>
            <w:r w:rsidR="004665DF" w:rsidRPr="00B50A51">
              <w:rPr>
                <w:rStyle w:val="Hyperlink"/>
              </w:rPr>
              <w:t>Waste Minimisation</w:t>
            </w:r>
            <w:r w:rsidR="004665DF">
              <w:rPr>
                <w:webHidden/>
              </w:rPr>
              <w:tab/>
            </w:r>
            <w:r w:rsidR="004665DF">
              <w:rPr>
                <w:webHidden/>
              </w:rPr>
              <w:fldChar w:fldCharType="begin"/>
            </w:r>
            <w:r w:rsidR="004665DF">
              <w:rPr>
                <w:webHidden/>
              </w:rPr>
              <w:instrText xml:space="preserve"> PAGEREF _Toc64279103 \h </w:instrText>
            </w:r>
            <w:r w:rsidR="004665DF">
              <w:rPr>
                <w:webHidden/>
              </w:rPr>
            </w:r>
            <w:r w:rsidR="004665DF">
              <w:rPr>
                <w:webHidden/>
              </w:rPr>
              <w:fldChar w:fldCharType="separate"/>
            </w:r>
            <w:r w:rsidR="004665DF">
              <w:rPr>
                <w:webHidden/>
              </w:rPr>
              <w:t>9</w:t>
            </w:r>
            <w:r w:rsidR="004665DF">
              <w:rPr>
                <w:webHidden/>
              </w:rPr>
              <w:fldChar w:fldCharType="end"/>
            </w:r>
          </w:hyperlink>
        </w:p>
        <w:p w14:paraId="3EC98C60" w14:textId="77777777" w:rsidR="004665DF" w:rsidRDefault="001F2AF8">
          <w:pPr>
            <w:pStyle w:val="TOC1"/>
            <w:tabs>
              <w:tab w:val="left" w:pos="1540"/>
            </w:tabs>
            <w:rPr>
              <w:rFonts w:eastAsiaTheme="minorEastAsia"/>
              <w:color w:val="auto"/>
              <w:sz w:val="22"/>
              <w:szCs w:val="22"/>
              <w:lang w:eastAsia="en-AU"/>
            </w:rPr>
          </w:pPr>
          <w:hyperlink w:anchor="_Toc64279104" w:history="1">
            <w:r w:rsidR="004665DF" w:rsidRPr="00B50A51">
              <w:rPr>
                <w:rStyle w:val="Hyperlink"/>
                <w:rFonts w:asciiTheme="majorHAnsi" w:hAnsiTheme="majorHAnsi"/>
                <w:b/>
              </w:rPr>
              <w:t>Element A6.</w:t>
            </w:r>
            <w:r w:rsidR="004665DF">
              <w:rPr>
                <w:rFonts w:eastAsiaTheme="minorEastAsia"/>
                <w:color w:val="auto"/>
                <w:sz w:val="22"/>
                <w:szCs w:val="22"/>
                <w:lang w:eastAsia="en-AU"/>
              </w:rPr>
              <w:tab/>
            </w:r>
            <w:r w:rsidR="004665DF" w:rsidRPr="00B50A51">
              <w:rPr>
                <w:rStyle w:val="Hyperlink"/>
              </w:rPr>
              <w:t>Traffic and Parking Management</w:t>
            </w:r>
            <w:r w:rsidR="004665DF">
              <w:rPr>
                <w:webHidden/>
              </w:rPr>
              <w:tab/>
            </w:r>
            <w:r w:rsidR="004665DF">
              <w:rPr>
                <w:webHidden/>
              </w:rPr>
              <w:fldChar w:fldCharType="begin"/>
            </w:r>
            <w:r w:rsidR="004665DF">
              <w:rPr>
                <w:webHidden/>
              </w:rPr>
              <w:instrText xml:space="preserve"> PAGEREF _Toc64279104 \h </w:instrText>
            </w:r>
            <w:r w:rsidR="004665DF">
              <w:rPr>
                <w:webHidden/>
              </w:rPr>
            </w:r>
            <w:r w:rsidR="004665DF">
              <w:rPr>
                <w:webHidden/>
              </w:rPr>
              <w:fldChar w:fldCharType="separate"/>
            </w:r>
            <w:r w:rsidR="004665DF">
              <w:rPr>
                <w:webHidden/>
              </w:rPr>
              <w:t>10</w:t>
            </w:r>
            <w:r w:rsidR="004665DF">
              <w:rPr>
                <w:webHidden/>
              </w:rPr>
              <w:fldChar w:fldCharType="end"/>
            </w:r>
          </w:hyperlink>
        </w:p>
        <w:p w14:paraId="551B18B7" w14:textId="77777777" w:rsidR="004665DF" w:rsidRDefault="001F2AF8">
          <w:pPr>
            <w:pStyle w:val="TOC1"/>
            <w:tabs>
              <w:tab w:val="left" w:pos="1540"/>
            </w:tabs>
            <w:rPr>
              <w:rFonts w:eastAsiaTheme="minorEastAsia"/>
              <w:color w:val="auto"/>
              <w:sz w:val="22"/>
              <w:szCs w:val="22"/>
              <w:lang w:eastAsia="en-AU"/>
            </w:rPr>
          </w:pPr>
          <w:hyperlink w:anchor="_Toc64279105" w:history="1">
            <w:r w:rsidR="004665DF" w:rsidRPr="00B50A51">
              <w:rPr>
                <w:rStyle w:val="Hyperlink"/>
                <w:rFonts w:asciiTheme="majorHAnsi" w:hAnsiTheme="majorHAnsi"/>
                <w:b/>
              </w:rPr>
              <w:t>Appendix 1.</w:t>
            </w:r>
            <w:r w:rsidR="004665DF">
              <w:rPr>
                <w:rFonts w:eastAsiaTheme="minorEastAsia"/>
                <w:color w:val="auto"/>
                <w:sz w:val="22"/>
                <w:szCs w:val="22"/>
                <w:lang w:eastAsia="en-AU"/>
              </w:rPr>
              <w:tab/>
            </w:r>
            <w:r w:rsidR="004665DF" w:rsidRPr="00B50A51">
              <w:rPr>
                <w:rStyle w:val="Hyperlink"/>
              </w:rPr>
              <w:t>Site Plan</w:t>
            </w:r>
            <w:r w:rsidR="004665DF">
              <w:rPr>
                <w:webHidden/>
              </w:rPr>
              <w:tab/>
            </w:r>
            <w:r w:rsidR="004665DF">
              <w:rPr>
                <w:webHidden/>
              </w:rPr>
              <w:fldChar w:fldCharType="begin"/>
            </w:r>
            <w:r w:rsidR="004665DF">
              <w:rPr>
                <w:webHidden/>
              </w:rPr>
              <w:instrText xml:space="preserve"> PAGEREF _Toc64279105 \h </w:instrText>
            </w:r>
            <w:r w:rsidR="004665DF">
              <w:rPr>
                <w:webHidden/>
              </w:rPr>
            </w:r>
            <w:r w:rsidR="004665DF">
              <w:rPr>
                <w:webHidden/>
              </w:rPr>
              <w:fldChar w:fldCharType="separate"/>
            </w:r>
            <w:r w:rsidR="004665DF">
              <w:rPr>
                <w:webHidden/>
              </w:rPr>
              <w:t>11</w:t>
            </w:r>
            <w:r w:rsidR="004665DF">
              <w:rPr>
                <w:webHidden/>
              </w:rPr>
              <w:fldChar w:fldCharType="end"/>
            </w:r>
          </w:hyperlink>
        </w:p>
        <w:p w14:paraId="0B8FF628" w14:textId="77777777" w:rsidR="004665DF" w:rsidRDefault="001F2AF8">
          <w:pPr>
            <w:pStyle w:val="TOC1"/>
            <w:tabs>
              <w:tab w:val="left" w:pos="1540"/>
            </w:tabs>
            <w:rPr>
              <w:rFonts w:eastAsiaTheme="minorEastAsia"/>
              <w:color w:val="auto"/>
              <w:sz w:val="22"/>
              <w:szCs w:val="22"/>
              <w:lang w:eastAsia="en-AU"/>
            </w:rPr>
          </w:pPr>
          <w:hyperlink w:anchor="_Toc64279106" w:history="1">
            <w:r w:rsidR="004665DF" w:rsidRPr="00B50A51">
              <w:rPr>
                <w:rStyle w:val="Hyperlink"/>
                <w:rFonts w:asciiTheme="majorHAnsi" w:hAnsiTheme="majorHAnsi"/>
                <w:b/>
              </w:rPr>
              <w:t>Appendix 2.</w:t>
            </w:r>
            <w:r w:rsidR="004665DF">
              <w:rPr>
                <w:rFonts w:eastAsiaTheme="minorEastAsia"/>
                <w:color w:val="auto"/>
                <w:sz w:val="22"/>
                <w:szCs w:val="22"/>
                <w:lang w:eastAsia="en-AU"/>
              </w:rPr>
              <w:tab/>
            </w:r>
            <w:r w:rsidR="004665DF" w:rsidRPr="00B50A51">
              <w:rPr>
                <w:rStyle w:val="Hyperlink"/>
              </w:rPr>
              <w:t>Resident notification letter and details of residents notified</w:t>
            </w:r>
            <w:r w:rsidR="004665DF">
              <w:rPr>
                <w:webHidden/>
              </w:rPr>
              <w:tab/>
            </w:r>
            <w:r w:rsidR="004665DF">
              <w:rPr>
                <w:webHidden/>
              </w:rPr>
              <w:fldChar w:fldCharType="begin"/>
            </w:r>
            <w:r w:rsidR="004665DF">
              <w:rPr>
                <w:webHidden/>
              </w:rPr>
              <w:instrText xml:space="preserve"> PAGEREF _Toc64279106 \h </w:instrText>
            </w:r>
            <w:r w:rsidR="004665DF">
              <w:rPr>
                <w:webHidden/>
              </w:rPr>
            </w:r>
            <w:r w:rsidR="004665DF">
              <w:rPr>
                <w:webHidden/>
              </w:rPr>
              <w:fldChar w:fldCharType="separate"/>
            </w:r>
            <w:r w:rsidR="004665DF">
              <w:rPr>
                <w:webHidden/>
              </w:rPr>
              <w:t>12</w:t>
            </w:r>
            <w:r w:rsidR="004665DF">
              <w:rPr>
                <w:webHidden/>
              </w:rPr>
              <w:fldChar w:fldCharType="end"/>
            </w:r>
          </w:hyperlink>
        </w:p>
        <w:p w14:paraId="2CE30F8F" w14:textId="77777777" w:rsidR="004665DF" w:rsidRDefault="001F2AF8">
          <w:pPr>
            <w:pStyle w:val="TOC1"/>
            <w:tabs>
              <w:tab w:val="left" w:pos="1540"/>
            </w:tabs>
            <w:rPr>
              <w:rFonts w:eastAsiaTheme="minorEastAsia"/>
              <w:color w:val="auto"/>
              <w:sz w:val="22"/>
              <w:szCs w:val="22"/>
              <w:lang w:eastAsia="en-AU"/>
            </w:rPr>
          </w:pPr>
          <w:hyperlink w:anchor="_Toc64279107" w:history="1">
            <w:r w:rsidR="004665DF" w:rsidRPr="00B50A51">
              <w:rPr>
                <w:rStyle w:val="Hyperlink"/>
                <w:rFonts w:asciiTheme="majorHAnsi" w:hAnsiTheme="majorHAnsi"/>
                <w:b/>
              </w:rPr>
              <w:t>Appendix 3.</w:t>
            </w:r>
            <w:r w:rsidR="004665DF">
              <w:rPr>
                <w:rFonts w:eastAsiaTheme="minorEastAsia"/>
                <w:color w:val="auto"/>
                <w:sz w:val="22"/>
                <w:szCs w:val="22"/>
                <w:lang w:eastAsia="en-AU"/>
              </w:rPr>
              <w:tab/>
            </w:r>
            <w:r w:rsidR="004665DF" w:rsidRPr="00B50A51">
              <w:rPr>
                <w:rStyle w:val="Hyperlink"/>
              </w:rPr>
              <w:t>Approved Asset Protection Permit</w:t>
            </w:r>
            <w:r w:rsidR="004665DF">
              <w:rPr>
                <w:webHidden/>
              </w:rPr>
              <w:tab/>
            </w:r>
            <w:r w:rsidR="004665DF">
              <w:rPr>
                <w:webHidden/>
              </w:rPr>
              <w:fldChar w:fldCharType="begin"/>
            </w:r>
            <w:r w:rsidR="004665DF">
              <w:rPr>
                <w:webHidden/>
              </w:rPr>
              <w:instrText xml:space="preserve"> PAGEREF _Toc64279107 \h </w:instrText>
            </w:r>
            <w:r w:rsidR="004665DF">
              <w:rPr>
                <w:webHidden/>
              </w:rPr>
            </w:r>
            <w:r w:rsidR="004665DF">
              <w:rPr>
                <w:webHidden/>
              </w:rPr>
              <w:fldChar w:fldCharType="separate"/>
            </w:r>
            <w:r w:rsidR="004665DF">
              <w:rPr>
                <w:webHidden/>
              </w:rPr>
              <w:t>13</w:t>
            </w:r>
            <w:r w:rsidR="004665DF">
              <w:rPr>
                <w:webHidden/>
              </w:rPr>
              <w:fldChar w:fldCharType="end"/>
            </w:r>
          </w:hyperlink>
        </w:p>
        <w:p w14:paraId="1DD8AF2D" w14:textId="77777777" w:rsidR="004665DF" w:rsidRDefault="001F2AF8">
          <w:pPr>
            <w:pStyle w:val="TOC1"/>
            <w:tabs>
              <w:tab w:val="left" w:pos="1540"/>
            </w:tabs>
            <w:rPr>
              <w:rFonts w:eastAsiaTheme="minorEastAsia"/>
              <w:color w:val="auto"/>
              <w:sz w:val="22"/>
              <w:szCs w:val="22"/>
              <w:lang w:eastAsia="en-AU"/>
            </w:rPr>
          </w:pPr>
          <w:hyperlink w:anchor="_Toc64279108" w:history="1">
            <w:r w:rsidR="004665DF" w:rsidRPr="00B50A51">
              <w:rPr>
                <w:rStyle w:val="Hyperlink"/>
                <w:rFonts w:asciiTheme="majorHAnsi" w:hAnsiTheme="majorHAnsi"/>
                <w:b/>
              </w:rPr>
              <w:t>Appendix 4.</w:t>
            </w:r>
            <w:r w:rsidR="004665DF">
              <w:rPr>
                <w:rFonts w:eastAsiaTheme="minorEastAsia"/>
                <w:color w:val="auto"/>
                <w:sz w:val="22"/>
                <w:szCs w:val="22"/>
                <w:lang w:eastAsia="en-AU"/>
              </w:rPr>
              <w:tab/>
            </w:r>
            <w:r w:rsidR="004665DF" w:rsidRPr="00B50A51">
              <w:rPr>
                <w:rStyle w:val="Hyperlink"/>
              </w:rPr>
              <w:t>Tree and Vegetation Protection Plan</w:t>
            </w:r>
            <w:r w:rsidR="004665DF">
              <w:rPr>
                <w:webHidden/>
              </w:rPr>
              <w:tab/>
            </w:r>
            <w:r w:rsidR="004665DF">
              <w:rPr>
                <w:webHidden/>
              </w:rPr>
              <w:fldChar w:fldCharType="begin"/>
            </w:r>
            <w:r w:rsidR="004665DF">
              <w:rPr>
                <w:webHidden/>
              </w:rPr>
              <w:instrText xml:space="preserve"> PAGEREF _Toc64279108 \h </w:instrText>
            </w:r>
            <w:r w:rsidR="004665DF">
              <w:rPr>
                <w:webHidden/>
              </w:rPr>
            </w:r>
            <w:r w:rsidR="004665DF">
              <w:rPr>
                <w:webHidden/>
              </w:rPr>
              <w:fldChar w:fldCharType="separate"/>
            </w:r>
            <w:r w:rsidR="004665DF">
              <w:rPr>
                <w:webHidden/>
              </w:rPr>
              <w:t>14</w:t>
            </w:r>
            <w:r w:rsidR="004665DF">
              <w:rPr>
                <w:webHidden/>
              </w:rPr>
              <w:fldChar w:fldCharType="end"/>
            </w:r>
          </w:hyperlink>
        </w:p>
        <w:p w14:paraId="1CC51D1A" w14:textId="77777777" w:rsidR="004665DF" w:rsidRDefault="001F2AF8">
          <w:pPr>
            <w:pStyle w:val="TOC1"/>
            <w:tabs>
              <w:tab w:val="left" w:pos="1540"/>
            </w:tabs>
            <w:rPr>
              <w:rFonts w:eastAsiaTheme="minorEastAsia"/>
              <w:color w:val="auto"/>
              <w:sz w:val="22"/>
              <w:szCs w:val="22"/>
              <w:lang w:eastAsia="en-AU"/>
            </w:rPr>
          </w:pPr>
          <w:hyperlink w:anchor="_Toc64279109" w:history="1">
            <w:r w:rsidR="004665DF" w:rsidRPr="00B50A51">
              <w:rPr>
                <w:rStyle w:val="Hyperlink"/>
                <w:rFonts w:asciiTheme="majorHAnsi" w:hAnsiTheme="majorHAnsi"/>
                <w:b/>
              </w:rPr>
              <w:t>Appendix 5.</w:t>
            </w:r>
            <w:r w:rsidR="004665DF">
              <w:rPr>
                <w:rFonts w:eastAsiaTheme="minorEastAsia"/>
                <w:color w:val="auto"/>
                <w:sz w:val="22"/>
                <w:szCs w:val="22"/>
                <w:lang w:eastAsia="en-AU"/>
              </w:rPr>
              <w:tab/>
            </w:r>
            <w:r w:rsidR="004665DF" w:rsidRPr="00B50A51">
              <w:rPr>
                <w:rStyle w:val="Hyperlink"/>
              </w:rPr>
              <w:t>Waste Management Plan</w:t>
            </w:r>
            <w:r w:rsidR="004665DF">
              <w:rPr>
                <w:webHidden/>
              </w:rPr>
              <w:tab/>
            </w:r>
            <w:r w:rsidR="004665DF">
              <w:rPr>
                <w:webHidden/>
              </w:rPr>
              <w:fldChar w:fldCharType="begin"/>
            </w:r>
            <w:r w:rsidR="004665DF">
              <w:rPr>
                <w:webHidden/>
              </w:rPr>
              <w:instrText xml:space="preserve"> PAGEREF _Toc64279109 \h </w:instrText>
            </w:r>
            <w:r w:rsidR="004665DF">
              <w:rPr>
                <w:webHidden/>
              </w:rPr>
            </w:r>
            <w:r w:rsidR="004665DF">
              <w:rPr>
                <w:webHidden/>
              </w:rPr>
              <w:fldChar w:fldCharType="separate"/>
            </w:r>
            <w:r w:rsidR="004665DF">
              <w:rPr>
                <w:webHidden/>
              </w:rPr>
              <w:t>15</w:t>
            </w:r>
            <w:r w:rsidR="004665DF">
              <w:rPr>
                <w:webHidden/>
              </w:rPr>
              <w:fldChar w:fldCharType="end"/>
            </w:r>
          </w:hyperlink>
        </w:p>
        <w:p w14:paraId="50FA3A6C" w14:textId="77777777" w:rsidR="004665DF" w:rsidRDefault="001F2AF8">
          <w:pPr>
            <w:pStyle w:val="TOC1"/>
            <w:tabs>
              <w:tab w:val="left" w:pos="1540"/>
            </w:tabs>
            <w:rPr>
              <w:rFonts w:eastAsiaTheme="minorEastAsia"/>
              <w:color w:val="auto"/>
              <w:sz w:val="22"/>
              <w:szCs w:val="22"/>
              <w:lang w:eastAsia="en-AU"/>
            </w:rPr>
          </w:pPr>
          <w:hyperlink w:anchor="_Toc64279110" w:history="1">
            <w:r w:rsidR="004665DF" w:rsidRPr="00B50A51">
              <w:rPr>
                <w:rStyle w:val="Hyperlink"/>
                <w:rFonts w:asciiTheme="majorHAnsi" w:hAnsiTheme="majorHAnsi"/>
                <w:b/>
              </w:rPr>
              <w:t>Appendix 6.</w:t>
            </w:r>
            <w:r w:rsidR="004665DF">
              <w:rPr>
                <w:rFonts w:eastAsiaTheme="minorEastAsia"/>
                <w:color w:val="auto"/>
                <w:sz w:val="22"/>
                <w:szCs w:val="22"/>
                <w:lang w:eastAsia="en-AU"/>
              </w:rPr>
              <w:tab/>
            </w:r>
            <w:r w:rsidR="004665DF" w:rsidRPr="00B50A51">
              <w:rPr>
                <w:rStyle w:val="Hyperlink"/>
              </w:rPr>
              <w:t>Traffic Management Plan</w:t>
            </w:r>
            <w:r w:rsidR="004665DF">
              <w:rPr>
                <w:webHidden/>
              </w:rPr>
              <w:tab/>
            </w:r>
            <w:r w:rsidR="004665DF">
              <w:rPr>
                <w:webHidden/>
              </w:rPr>
              <w:fldChar w:fldCharType="begin"/>
            </w:r>
            <w:r w:rsidR="004665DF">
              <w:rPr>
                <w:webHidden/>
              </w:rPr>
              <w:instrText xml:space="preserve"> PAGEREF _Toc64279110 \h </w:instrText>
            </w:r>
            <w:r w:rsidR="004665DF">
              <w:rPr>
                <w:webHidden/>
              </w:rPr>
            </w:r>
            <w:r w:rsidR="004665DF">
              <w:rPr>
                <w:webHidden/>
              </w:rPr>
              <w:fldChar w:fldCharType="separate"/>
            </w:r>
            <w:r w:rsidR="004665DF">
              <w:rPr>
                <w:webHidden/>
              </w:rPr>
              <w:t>16</w:t>
            </w:r>
            <w:r w:rsidR="004665DF">
              <w:rPr>
                <w:webHidden/>
              </w:rPr>
              <w:fldChar w:fldCharType="end"/>
            </w:r>
          </w:hyperlink>
        </w:p>
        <w:p w14:paraId="2AA0221E" w14:textId="77777777" w:rsidR="004665DF" w:rsidRDefault="001F2AF8">
          <w:pPr>
            <w:pStyle w:val="TOC1"/>
            <w:tabs>
              <w:tab w:val="left" w:pos="1540"/>
            </w:tabs>
            <w:rPr>
              <w:rFonts w:eastAsiaTheme="minorEastAsia"/>
              <w:color w:val="auto"/>
              <w:sz w:val="22"/>
              <w:szCs w:val="22"/>
              <w:lang w:eastAsia="en-AU"/>
            </w:rPr>
          </w:pPr>
          <w:hyperlink w:anchor="_Toc64279111" w:history="1">
            <w:r w:rsidR="004665DF" w:rsidRPr="00B50A51">
              <w:rPr>
                <w:rStyle w:val="Hyperlink"/>
                <w:rFonts w:asciiTheme="majorHAnsi" w:hAnsiTheme="majorHAnsi"/>
                <w:b/>
              </w:rPr>
              <w:t>Appendix 7.</w:t>
            </w:r>
            <w:r w:rsidR="004665DF">
              <w:rPr>
                <w:rFonts w:eastAsiaTheme="minorEastAsia"/>
                <w:color w:val="auto"/>
                <w:sz w:val="22"/>
                <w:szCs w:val="22"/>
                <w:lang w:eastAsia="en-AU"/>
              </w:rPr>
              <w:tab/>
            </w:r>
            <w:r w:rsidR="004665DF" w:rsidRPr="00B50A51">
              <w:rPr>
                <w:rStyle w:val="Hyperlink"/>
              </w:rPr>
              <w:t>Parking Management Plan</w:t>
            </w:r>
            <w:r w:rsidR="004665DF">
              <w:rPr>
                <w:webHidden/>
              </w:rPr>
              <w:tab/>
            </w:r>
            <w:r w:rsidR="004665DF">
              <w:rPr>
                <w:webHidden/>
              </w:rPr>
              <w:fldChar w:fldCharType="begin"/>
            </w:r>
            <w:r w:rsidR="004665DF">
              <w:rPr>
                <w:webHidden/>
              </w:rPr>
              <w:instrText xml:space="preserve"> PAGEREF _Toc64279111 \h </w:instrText>
            </w:r>
            <w:r w:rsidR="004665DF">
              <w:rPr>
                <w:webHidden/>
              </w:rPr>
            </w:r>
            <w:r w:rsidR="004665DF">
              <w:rPr>
                <w:webHidden/>
              </w:rPr>
              <w:fldChar w:fldCharType="separate"/>
            </w:r>
            <w:r w:rsidR="004665DF">
              <w:rPr>
                <w:webHidden/>
              </w:rPr>
              <w:t>17</w:t>
            </w:r>
            <w:r w:rsidR="004665DF">
              <w:rPr>
                <w:webHidden/>
              </w:rPr>
              <w:fldChar w:fldCharType="end"/>
            </w:r>
          </w:hyperlink>
        </w:p>
        <w:p w14:paraId="5C49AD6B" w14:textId="77777777" w:rsidR="00E757AC" w:rsidRPr="0066747A" w:rsidRDefault="004B2584" w:rsidP="00E757AC">
          <w:pPr>
            <w:rPr>
              <w:bCs/>
            </w:rPr>
          </w:pPr>
          <w:r>
            <w:rPr>
              <w:b/>
              <w:caps/>
              <w:color w:val="000000" w:themeColor="text1"/>
              <w:sz w:val="24"/>
              <w:szCs w:val="24"/>
            </w:rPr>
            <w:fldChar w:fldCharType="end"/>
          </w:r>
        </w:p>
      </w:sdtContent>
    </w:sdt>
    <w:p w14:paraId="118EB784" w14:textId="77777777" w:rsidR="00D45171" w:rsidRPr="0066747A" w:rsidRDefault="00D45171" w:rsidP="00E757AC">
      <w:pPr>
        <w:rPr>
          <w:b/>
          <w:bCs/>
        </w:rPr>
      </w:pPr>
    </w:p>
    <w:p w14:paraId="2B230E08" w14:textId="77777777" w:rsidR="00D45171" w:rsidRPr="0066747A" w:rsidRDefault="00D45171" w:rsidP="00E757AC">
      <w:pPr>
        <w:rPr>
          <w:b/>
          <w:bCs/>
        </w:rPr>
      </w:pPr>
    </w:p>
    <w:p w14:paraId="7ADE22E4" w14:textId="77777777" w:rsidR="007E37AC" w:rsidRPr="0066747A" w:rsidRDefault="00B27F78" w:rsidP="00E757AC">
      <w:pPr>
        <w:rPr>
          <w:b/>
          <w:bCs/>
        </w:rPr>
      </w:pPr>
      <w:r w:rsidRPr="0066747A">
        <w:rPr>
          <w:noProof/>
          <w:lang w:eastAsia="en-AU"/>
        </w:rPr>
        <mc:AlternateContent>
          <mc:Choice Requires="wps">
            <w:drawing>
              <wp:inline distT="0" distB="0" distL="0" distR="0" wp14:anchorId="6FCF269C" wp14:editId="790918B1">
                <wp:extent cx="6119495" cy="3903980"/>
                <wp:effectExtent l="0" t="0" r="0" b="12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903980"/>
                        </a:xfrm>
                        <a:prstGeom prst="rect">
                          <a:avLst/>
                        </a:prstGeom>
                        <a:solidFill>
                          <a:schemeClr val="accent5"/>
                        </a:solidFill>
                        <a:ln w="9525">
                          <a:noFill/>
                          <a:miter lim="800000"/>
                          <a:headEnd/>
                          <a:tailEnd/>
                        </a:ln>
                      </wps:spPr>
                      <wps:txbx>
                        <w:txbxContent>
                          <w:p w14:paraId="52DE9DA2" w14:textId="77777777" w:rsidR="004C7587" w:rsidRPr="00E757AC" w:rsidRDefault="004C7587" w:rsidP="005D5C4C">
                            <w:pPr>
                              <w:spacing w:after="120"/>
                              <w:rPr>
                                <w:b/>
                                <w:bCs/>
                                <w:color w:val="FFFFFF" w:themeColor="background1"/>
                                <w:sz w:val="24"/>
                                <w:szCs w:val="24"/>
                              </w:rPr>
                            </w:pPr>
                            <w:r w:rsidRPr="00521FB9">
                              <w:rPr>
                                <w:b/>
                                <w:bCs/>
                                <w:color w:val="FFFFFF" w:themeColor="background1"/>
                                <w:sz w:val="24"/>
                                <w:szCs w:val="24"/>
                              </w:rPr>
                              <w:t xml:space="preserve">The completed </w:t>
                            </w:r>
                            <w:r>
                              <w:rPr>
                                <w:b/>
                                <w:bCs/>
                                <w:color w:val="FFFFFF" w:themeColor="background1"/>
                                <w:sz w:val="24"/>
                                <w:szCs w:val="24"/>
                              </w:rPr>
                              <w:t>Construction Management Plan</w:t>
                            </w:r>
                            <w:r w:rsidRPr="00521FB9">
                              <w:rPr>
                                <w:b/>
                                <w:bCs/>
                                <w:color w:val="FFFFFF" w:themeColor="background1"/>
                                <w:sz w:val="24"/>
                                <w:szCs w:val="24"/>
                              </w:rPr>
                              <w:t xml:space="preserve"> must be </w:t>
                            </w:r>
                            <w:r w:rsidR="00CD0FCF">
                              <w:rPr>
                                <w:b/>
                                <w:bCs/>
                                <w:color w:val="FFFFFF" w:themeColor="background1"/>
                                <w:sz w:val="24"/>
                                <w:szCs w:val="24"/>
                              </w:rPr>
                              <w:t xml:space="preserve">approved and </w:t>
                            </w:r>
                            <w:r>
                              <w:rPr>
                                <w:b/>
                                <w:bCs/>
                                <w:color w:val="FFFFFF" w:themeColor="background1"/>
                                <w:sz w:val="24"/>
                                <w:szCs w:val="24"/>
                              </w:rPr>
                              <w:t>endorsed</w:t>
                            </w:r>
                            <w:r w:rsidRPr="00521FB9">
                              <w:rPr>
                                <w:b/>
                                <w:bCs/>
                                <w:color w:val="FFFFFF" w:themeColor="background1"/>
                                <w:sz w:val="24"/>
                                <w:szCs w:val="24"/>
                              </w:rPr>
                              <w:t xml:space="preserve"> by the Statutory Planning Unit</w:t>
                            </w:r>
                            <w:r>
                              <w:rPr>
                                <w:b/>
                                <w:bCs/>
                                <w:color w:val="FFFFFF" w:themeColor="background1"/>
                                <w:sz w:val="24"/>
                                <w:szCs w:val="24"/>
                              </w:rPr>
                              <w:t xml:space="preserve"> before development commences</w:t>
                            </w:r>
                            <w:r w:rsidRPr="00521FB9">
                              <w:rPr>
                                <w:b/>
                                <w:bCs/>
                                <w:color w:val="FFFFFF" w:themeColor="background1"/>
                                <w:sz w:val="24"/>
                                <w:szCs w:val="24"/>
                              </w:rPr>
                              <w:t>.</w:t>
                            </w:r>
                          </w:p>
                          <w:p w14:paraId="41523F45" w14:textId="77777777" w:rsidR="004C7587" w:rsidRDefault="004C7587" w:rsidP="00A34BCB">
                            <w:pPr>
                              <w:spacing w:after="120"/>
                              <w:rPr>
                                <w:color w:val="FFFFFF" w:themeColor="background1"/>
                                <w:sz w:val="24"/>
                                <w:szCs w:val="24"/>
                              </w:rPr>
                            </w:pPr>
                          </w:p>
                          <w:p w14:paraId="0B5217BB" w14:textId="77777777" w:rsidR="004C7587" w:rsidRPr="00CD0FCF" w:rsidRDefault="004C7587" w:rsidP="00A34BCB">
                            <w:pPr>
                              <w:spacing w:after="120"/>
                              <w:rPr>
                                <w:color w:val="FFFFFF" w:themeColor="background1"/>
                                <w:sz w:val="24"/>
                                <w:szCs w:val="24"/>
                                <w:u w:val="single"/>
                              </w:rPr>
                            </w:pPr>
                            <w:r w:rsidRPr="00CD0FCF">
                              <w:rPr>
                                <w:color w:val="FFFFFF" w:themeColor="background1"/>
                                <w:sz w:val="24"/>
                                <w:szCs w:val="24"/>
                                <w:u w:val="single"/>
                              </w:rPr>
                              <w:t>NOTE:</w:t>
                            </w:r>
                          </w:p>
                          <w:p w14:paraId="6765165B" w14:textId="77777777" w:rsidR="004C7587" w:rsidRDefault="004C7587" w:rsidP="00A34BCB">
                            <w:pPr>
                              <w:spacing w:after="120"/>
                              <w:rPr>
                                <w:color w:val="FFFFFF" w:themeColor="background1"/>
                                <w:sz w:val="24"/>
                                <w:szCs w:val="24"/>
                              </w:rPr>
                            </w:pPr>
                            <w:r w:rsidRPr="00B27F78">
                              <w:rPr>
                                <w:color w:val="FFFFFF" w:themeColor="background1"/>
                                <w:sz w:val="24"/>
                                <w:szCs w:val="24"/>
                              </w:rPr>
                              <w:t xml:space="preserve">The applicant must complete </w:t>
                            </w:r>
                            <w:r>
                              <w:rPr>
                                <w:color w:val="FFFFFF" w:themeColor="background1"/>
                                <w:sz w:val="24"/>
                                <w:szCs w:val="24"/>
                              </w:rPr>
                              <w:t xml:space="preserve">all sections </w:t>
                            </w:r>
                            <w:r w:rsidR="00713EC1">
                              <w:rPr>
                                <w:color w:val="FFFFFF" w:themeColor="background1"/>
                                <w:sz w:val="24"/>
                                <w:szCs w:val="24"/>
                              </w:rPr>
                              <w:t>coloured</w:t>
                            </w:r>
                            <w:r>
                              <w:rPr>
                                <w:color w:val="FFFFFF" w:themeColor="background1"/>
                                <w:sz w:val="24"/>
                                <w:szCs w:val="24"/>
                              </w:rPr>
                              <w:t xml:space="preserve"> </w:t>
                            </w:r>
                            <w:r w:rsidRPr="005663E8">
                              <w:rPr>
                                <w:b/>
                                <w:bCs/>
                                <w:color w:val="FF0000"/>
                                <w:sz w:val="24"/>
                                <w:szCs w:val="24"/>
                              </w:rPr>
                              <w:t>RED</w:t>
                            </w:r>
                            <w:r w:rsidRPr="005663E8">
                              <w:rPr>
                                <w:color w:val="FF0000"/>
                                <w:sz w:val="24"/>
                                <w:szCs w:val="24"/>
                              </w:rPr>
                              <w:t>.</w:t>
                            </w:r>
                            <w:r>
                              <w:rPr>
                                <w:color w:val="FFFFFF" w:themeColor="background1"/>
                                <w:sz w:val="24"/>
                                <w:szCs w:val="24"/>
                              </w:rPr>
                              <w:t xml:space="preserve"> </w:t>
                            </w:r>
                          </w:p>
                          <w:p w14:paraId="2C178E75" w14:textId="77777777" w:rsidR="004C7587" w:rsidRDefault="004C7587" w:rsidP="00A34BCB">
                            <w:pPr>
                              <w:spacing w:after="120"/>
                              <w:rPr>
                                <w:color w:val="FFFFFF" w:themeColor="background1"/>
                                <w:sz w:val="24"/>
                                <w:szCs w:val="24"/>
                              </w:rPr>
                            </w:pPr>
                            <w:r w:rsidRPr="00B27F78">
                              <w:rPr>
                                <w:color w:val="FFFFFF" w:themeColor="background1"/>
                                <w:sz w:val="24"/>
                                <w:szCs w:val="24"/>
                              </w:rPr>
                              <w:t>A number of the requirements contained within the Construction Management Plan will not be varied.</w:t>
                            </w:r>
                          </w:p>
                          <w:p w14:paraId="1EC0D97A" w14:textId="77777777" w:rsidR="004C7587" w:rsidRDefault="004C7587" w:rsidP="00A34BCB">
                            <w:pPr>
                              <w:spacing w:after="120"/>
                              <w:rPr>
                                <w:color w:val="FFFFFF" w:themeColor="background1"/>
                                <w:sz w:val="24"/>
                                <w:szCs w:val="24"/>
                              </w:rPr>
                            </w:pPr>
                            <w:r w:rsidRPr="00B27F78">
                              <w:rPr>
                                <w:color w:val="FFFFFF" w:themeColor="background1"/>
                                <w:sz w:val="24"/>
                                <w:szCs w:val="24"/>
                              </w:rPr>
                              <w:t xml:space="preserve">This is a stand-alone document and should be submitted together with </w:t>
                            </w:r>
                            <w:r>
                              <w:rPr>
                                <w:color w:val="FFFFFF" w:themeColor="background1"/>
                                <w:sz w:val="24"/>
                                <w:szCs w:val="24"/>
                              </w:rPr>
                              <w:t xml:space="preserve">the attached </w:t>
                            </w:r>
                            <w:r w:rsidRPr="00B27F78">
                              <w:rPr>
                                <w:color w:val="FFFFFF" w:themeColor="background1"/>
                                <w:sz w:val="24"/>
                                <w:szCs w:val="24"/>
                              </w:rPr>
                              <w:t xml:space="preserve">appendices.  </w:t>
                            </w:r>
                          </w:p>
                          <w:p w14:paraId="6763CEEC" w14:textId="77777777" w:rsidR="004C7587" w:rsidRPr="00B27F78" w:rsidRDefault="004C7587" w:rsidP="00A34BCB">
                            <w:pPr>
                              <w:spacing w:after="120"/>
                              <w:rPr>
                                <w:color w:val="FFFFFF" w:themeColor="background1"/>
                                <w:sz w:val="24"/>
                                <w:szCs w:val="24"/>
                              </w:rPr>
                            </w:pPr>
                            <w:r w:rsidRPr="00B27F78">
                              <w:rPr>
                                <w:color w:val="FFFFFF" w:themeColor="background1"/>
                                <w:sz w:val="24"/>
                                <w:szCs w:val="24"/>
                              </w:rPr>
                              <w:t xml:space="preserve">Site activities will be monitored against this document.  A separate builder's construction management plan </w:t>
                            </w:r>
                            <w:r>
                              <w:rPr>
                                <w:color w:val="FFFFFF" w:themeColor="background1"/>
                                <w:sz w:val="24"/>
                                <w:szCs w:val="24"/>
                              </w:rPr>
                              <w:t>will not be approved</w:t>
                            </w:r>
                            <w:r w:rsidRPr="00B27F78">
                              <w:rPr>
                                <w:color w:val="FFFFFF" w:themeColor="background1"/>
                                <w:sz w:val="24"/>
                                <w:szCs w:val="24"/>
                              </w:rPr>
                              <w:t>.</w:t>
                            </w:r>
                          </w:p>
                          <w:p w14:paraId="7B061703" w14:textId="77777777" w:rsidR="004C7587" w:rsidRPr="00CD0FCF" w:rsidRDefault="00CD0FCF" w:rsidP="00A34BCB">
                            <w:pPr>
                              <w:spacing w:after="120"/>
                              <w:rPr>
                                <w:color w:val="FFFFFF" w:themeColor="background1"/>
                                <w:sz w:val="24"/>
                                <w:szCs w:val="24"/>
                                <w:u w:val="single"/>
                              </w:rPr>
                            </w:pPr>
                            <w:r w:rsidRPr="00CD0FCF">
                              <w:rPr>
                                <w:color w:val="FFFFFF" w:themeColor="background1"/>
                                <w:sz w:val="24"/>
                                <w:szCs w:val="24"/>
                                <w:u w:val="single"/>
                              </w:rPr>
                              <w:t>HOW TO USE THIS DOCUMENT</w:t>
                            </w:r>
                            <w:r w:rsidR="004C7587" w:rsidRPr="00CD0FCF">
                              <w:rPr>
                                <w:color w:val="FFFFFF" w:themeColor="background1"/>
                                <w:sz w:val="24"/>
                                <w:szCs w:val="24"/>
                                <w:u w:val="single"/>
                              </w:rPr>
                              <w:t xml:space="preserve">: </w:t>
                            </w:r>
                          </w:p>
                          <w:p w14:paraId="33ADC1C8" w14:textId="77777777" w:rsidR="005663E8" w:rsidRDefault="005663E8" w:rsidP="005663E8">
                            <w:pPr>
                              <w:spacing w:after="120"/>
                              <w:rPr>
                                <w:color w:val="FFFFFF" w:themeColor="background1"/>
                                <w:sz w:val="24"/>
                                <w:szCs w:val="24"/>
                              </w:rPr>
                            </w:pPr>
                            <w:r>
                              <w:rPr>
                                <w:color w:val="FFFFFF" w:themeColor="background1"/>
                                <w:sz w:val="24"/>
                                <w:szCs w:val="24"/>
                              </w:rPr>
                              <w:t xml:space="preserve">Download this document and save to your desktop. </w:t>
                            </w:r>
                          </w:p>
                          <w:p w14:paraId="2BEFDA84" w14:textId="77777777" w:rsidR="004C7587" w:rsidRPr="005D5C4C" w:rsidRDefault="004C7587" w:rsidP="00A34BCB">
                            <w:pPr>
                              <w:spacing w:after="120"/>
                              <w:rPr>
                                <w:color w:val="FFFFFF" w:themeColor="background1"/>
                                <w:sz w:val="24"/>
                                <w:szCs w:val="24"/>
                              </w:rPr>
                            </w:pPr>
                            <w:r w:rsidRPr="00B27F78">
                              <w:rPr>
                                <w:color w:val="FFFFFF" w:themeColor="background1"/>
                                <w:sz w:val="24"/>
                                <w:szCs w:val="24"/>
                              </w:rPr>
                              <w:t>Click on the cell</w:t>
                            </w:r>
                            <w:r w:rsidR="005663E8">
                              <w:rPr>
                                <w:color w:val="FFFFFF" w:themeColor="background1"/>
                                <w:sz w:val="24"/>
                                <w:szCs w:val="24"/>
                              </w:rPr>
                              <w:t>/s</w:t>
                            </w:r>
                            <w:r w:rsidRPr="00B27F78">
                              <w:rPr>
                                <w:color w:val="FFFFFF" w:themeColor="background1"/>
                                <w:sz w:val="24"/>
                                <w:szCs w:val="24"/>
                              </w:rPr>
                              <w:t xml:space="preserve"> and </w:t>
                            </w:r>
                            <w:r>
                              <w:rPr>
                                <w:color w:val="FFFFFF" w:themeColor="background1"/>
                                <w:sz w:val="24"/>
                                <w:szCs w:val="24"/>
                              </w:rPr>
                              <w:t xml:space="preserve">insert </w:t>
                            </w:r>
                            <w:r w:rsidRPr="00B27F78">
                              <w:rPr>
                                <w:color w:val="FFFFFF" w:themeColor="background1"/>
                                <w:sz w:val="24"/>
                                <w:szCs w:val="24"/>
                              </w:rPr>
                              <w:t>your information</w:t>
                            </w:r>
                            <w:r w:rsidR="005663E8">
                              <w:rPr>
                                <w:color w:val="FFFFFF" w:themeColor="background1"/>
                                <w:sz w:val="24"/>
                                <w:szCs w:val="24"/>
                              </w:rPr>
                              <w:t xml:space="preserve"> and</w:t>
                            </w:r>
                            <w:r w:rsidR="00221156">
                              <w:rPr>
                                <w:color w:val="FFFFFF" w:themeColor="background1"/>
                                <w:sz w:val="24"/>
                                <w:szCs w:val="24"/>
                              </w:rPr>
                              <w:t>/or</w:t>
                            </w:r>
                            <w:r w:rsidR="005663E8">
                              <w:rPr>
                                <w:color w:val="FFFFFF" w:themeColor="background1"/>
                                <w:sz w:val="24"/>
                                <w:szCs w:val="24"/>
                              </w:rPr>
                              <w:t xml:space="preserve"> signature</w:t>
                            </w:r>
                            <w:r w:rsidRPr="00B27F78">
                              <w:rPr>
                                <w:color w:val="FFFFFF" w:themeColor="background1"/>
                                <w:sz w:val="24"/>
                                <w:szCs w:val="24"/>
                              </w:rPr>
                              <w:t>.</w:t>
                            </w:r>
                          </w:p>
                        </w:txbxContent>
                      </wps:txbx>
                      <wps:bodyPr rot="0" vert="horz" wrap="square" lIns="180000" tIns="180000" rIns="180000" bIns="180000" anchor="b" anchorCtr="0">
                        <a:noAutofit/>
                      </wps:bodyPr>
                    </wps:wsp>
                  </a:graphicData>
                </a:graphic>
              </wp:inline>
            </w:drawing>
          </mc:Choice>
          <mc:Fallback>
            <w:pict>
              <v:shape w14:anchorId="6FCF269C" id="Text Box 2" o:spid="_x0000_s1027" type="#_x0000_t202" style="width:481.85pt;height:307.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" fillcolor="#137fb3 [3208]" stroked="f">
                <v:textbox inset="5mm,5mm,5mm,5mm">
                  <w:txbxContent>
                    <w:p w14:paraId="52DE9DA2" w14:textId="77777777" w:rsidR="004C7587" w:rsidRPr="00E757AC" w:rsidRDefault="004C7587" w:rsidP="005D5C4C">
                      <w:pPr>
                        <w:spacing w:after="120"/>
                        <w:rPr>
                          <w:b/>
                          <w:bCs/>
                          <w:color w:val="FFFFFF" w:themeColor="background1"/>
                          <w:sz w:val="24"/>
                          <w:szCs w:val="24"/>
                        </w:rPr>
                      </w:pPr>
                      <w:r w:rsidRPr="00521FB9">
                        <w:rPr>
                          <w:b/>
                          <w:bCs/>
                          <w:color w:val="FFFFFF" w:themeColor="background1"/>
                          <w:sz w:val="24"/>
                          <w:szCs w:val="24"/>
                        </w:rPr>
                        <w:t xml:space="preserve">The completed </w:t>
                      </w:r>
                      <w:r>
                        <w:rPr>
                          <w:b/>
                          <w:bCs/>
                          <w:color w:val="FFFFFF" w:themeColor="background1"/>
                          <w:sz w:val="24"/>
                          <w:szCs w:val="24"/>
                        </w:rPr>
                        <w:t>Construction Management Plan</w:t>
                      </w:r>
                      <w:r w:rsidRPr="00521FB9">
                        <w:rPr>
                          <w:b/>
                          <w:bCs/>
                          <w:color w:val="FFFFFF" w:themeColor="background1"/>
                          <w:sz w:val="24"/>
                          <w:szCs w:val="24"/>
                        </w:rPr>
                        <w:t xml:space="preserve"> must be </w:t>
                      </w:r>
                      <w:r w:rsidR="00CD0FCF">
                        <w:rPr>
                          <w:b/>
                          <w:bCs/>
                          <w:color w:val="FFFFFF" w:themeColor="background1"/>
                          <w:sz w:val="24"/>
                          <w:szCs w:val="24"/>
                        </w:rPr>
                        <w:t xml:space="preserve">approved and </w:t>
                      </w:r>
                      <w:r>
                        <w:rPr>
                          <w:b/>
                          <w:bCs/>
                          <w:color w:val="FFFFFF" w:themeColor="background1"/>
                          <w:sz w:val="24"/>
                          <w:szCs w:val="24"/>
                        </w:rPr>
                        <w:t>endorsed</w:t>
                      </w:r>
                      <w:r w:rsidRPr="00521FB9">
                        <w:rPr>
                          <w:b/>
                          <w:bCs/>
                          <w:color w:val="FFFFFF" w:themeColor="background1"/>
                          <w:sz w:val="24"/>
                          <w:szCs w:val="24"/>
                        </w:rPr>
                        <w:t xml:space="preserve"> by the Statutory Planning Unit</w:t>
                      </w:r>
                      <w:r>
                        <w:rPr>
                          <w:b/>
                          <w:bCs/>
                          <w:color w:val="FFFFFF" w:themeColor="background1"/>
                          <w:sz w:val="24"/>
                          <w:szCs w:val="24"/>
                        </w:rPr>
                        <w:t xml:space="preserve"> before development commences</w:t>
                      </w:r>
                      <w:r w:rsidRPr="00521FB9">
                        <w:rPr>
                          <w:b/>
                          <w:bCs/>
                          <w:color w:val="FFFFFF" w:themeColor="background1"/>
                          <w:sz w:val="24"/>
                          <w:szCs w:val="24"/>
                        </w:rPr>
                        <w:t>.</w:t>
                      </w:r>
                    </w:p>
                    <w:p w14:paraId="41523F45" w14:textId="77777777" w:rsidR="004C7587" w:rsidRDefault="004C7587" w:rsidP="00A34BCB">
                      <w:pPr>
                        <w:spacing w:after="120"/>
                        <w:rPr>
                          <w:color w:val="FFFFFF" w:themeColor="background1"/>
                          <w:sz w:val="24"/>
                          <w:szCs w:val="24"/>
                        </w:rPr>
                      </w:pPr>
                    </w:p>
                    <w:p w14:paraId="0B5217BB" w14:textId="77777777" w:rsidR="004C7587" w:rsidRPr="00CD0FCF" w:rsidRDefault="004C7587" w:rsidP="00A34BCB">
                      <w:pPr>
                        <w:spacing w:after="120"/>
                        <w:rPr>
                          <w:color w:val="FFFFFF" w:themeColor="background1"/>
                          <w:sz w:val="24"/>
                          <w:szCs w:val="24"/>
                          <w:u w:val="single"/>
                        </w:rPr>
                      </w:pPr>
                      <w:r w:rsidRPr="00CD0FCF">
                        <w:rPr>
                          <w:color w:val="FFFFFF" w:themeColor="background1"/>
                          <w:sz w:val="24"/>
                          <w:szCs w:val="24"/>
                          <w:u w:val="single"/>
                        </w:rPr>
                        <w:t>NOTE:</w:t>
                      </w:r>
                    </w:p>
                    <w:p w14:paraId="6765165B" w14:textId="77777777" w:rsidR="004C7587" w:rsidRDefault="004C7587" w:rsidP="00A34BCB">
                      <w:pPr>
                        <w:spacing w:after="120"/>
                        <w:rPr>
                          <w:color w:val="FFFFFF" w:themeColor="background1"/>
                          <w:sz w:val="24"/>
                          <w:szCs w:val="24"/>
                        </w:rPr>
                      </w:pPr>
                      <w:r w:rsidRPr="00B27F78">
                        <w:rPr>
                          <w:color w:val="FFFFFF" w:themeColor="background1"/>
                          <w:sz w:val="24"/>
                          <w:szCs w:val="24"/>
                        </w:rPr>
                        <w:t xml:space="preserve">The applicant must complete </w:t>
                      </w:r>
                      <w:r>
                        <w:rPr>
                          <w:color w:val="FFFFFF" w:themeColor="background1"/>
                          <w:sz w:val="24"/>
                          <w:szCs w:val="24"/>
                        </w:rPr>
                        <w:t xml:space="preserve">all sections </w:t>
                      </w:r>
                      <w:r w:rsidR="00713EC1">
                        <w:rPr>
                          <w:color w:val="FFFFFF" w:themeColor="background1"/>
                          <w:sz w:val="24"/>
                          <w:szCs w:val="24"/>
                        </w:rPr>
                        <w:t>coloured</w:t>
                      </w:r>
                      <w:r>
                        <w:rPr>
                          <w:color w:val="FFFFFF" w:themeColor="background1"/>
                          <w:sz w:val="24"/>
                          <w:szCs w:val="24"/>
                        </w:rPr>
                        <w:t xml:space="preserve"> </w:t>
                      </w:r>
                      <w:r w:rsidRPr="005663E8">
                        <w:rPr>
                          <w:b/>
                          <w:bCs/>
                          <w:color w:val="FF0000"/>
                          <w:sz w:val="24"/>
                          <w:szCs w:val="24"/>
                        </w:rPr>
                        <w:t>RED</w:t>
                      </w:r>
                      <w:r w:rsidRPr="005663E8">
                        <w:rPr>
                          <w:color w:val="FF0000"/>
                          <w:sz w:val="24"/>
                          <w:szCs w:val="24"/>
                        </w:rPr>
                        <w:t>.</w:t>
                      </w:r>
                      <w:r>
                        <w:rPr>
                          <w:color w:val="FFFFFF" w:themeColor="background1"/>
                          <w:sz w:val="24"/>
                          <w:szCs w:val="24"/>
                        </w:rPr>
                        <w:t xml:space="preserve"> </w:t>
                      </w:r>
                    </w:p>
                    <w:p w14:paraId="2C178E75" w14:textId="77777777" w:rsidR="004C7587" w:rsidRDefault="004C7587" w:rsidP="00A34BCB">
                      <w:pPr>
                        <w:spacing w:after="120"/>
                        <w:rPr>
                          <w:color w:val="FFFFFF" w:themeColor="background1"/>
                          <w:sz w:val="24"/>
                          <w:szCs w:val="24"/>
                        </w:rPr>
                      </w:pPr>
                      <w:r w:rsidRPr="00B27F78">
                        <w:rPr>
                          <w:color w:val="FFFFFF" w:themeColor="background1"/>
                          <w:sz w:val="24"/>
                          <w:szCs w:val="24"/>
                        </w:rPr>
                        <w:t>A number of the requirements contained within the Construction Management Plan will not be varied.</w:t>
                      </w:r>
                    </w:p>
                    <w:p w14:paraId="1EC0D97A" w14:textId="77777777" w:rsidR="004C7587" w:rsidRDefault="004C7587" w:rsidP="00A34BCB">
                      <w:pPr>
                        <w:spacing w:after="120"/>
                        <w:rPr>
                          <w:color w:val="FFFFFF" w:themeColor="background1"/>
                          <w:sz w:val="24"/>
                          <w:szCs w:val="24"/>
                        </w:rPr>
                      </w:pPr>
                      <w:r w:rsidRPr="00B27F78">
                        <w:rPr>
                          <w:color w:val="FFFFFF" w:themeColor="background1"/>
                          <w:sz w:val="24"/>
                          <w:szCs w:val="24"/>
                        </w:rPr>
                        <w:t xml:space="preserve">This is a stand-alone document and should be submitted together with </w:t>
                      </w:r>
                      <w:r>
                        <w:rPr>
                          <w:color w:val="FFFFFF" w:themeColor="background1"/>
                          <w:sz w:val="24"/>
                          <w:szCs w:val="24"/>
                        </w:rPr>
                        <w:t xml:space="preserve">the attached </w:t>
                      </w:r>
                      <w:r w:rsidRPr="00B27F78">
                        <w:rPr>
                          <w:color w:val="FFFFFF" w:themeColor="background1"/>
                          <w:sz w:val="24"/>
                          <w:szCs w:val="24"/>
                        </w:rPr>
                        <w:t xml:space="preserve">appendices.  </w:t>
                      </w:r>
                    </w:p>
                    <w:p w14:paraId="6763CEEC" w14:textId="77777777" w:rsidR="004C7587" w:rsidRPr="00B27F78" w:rsidRDefault="004C7587" w:rsidP="00A34BCB">
                      <w:pPr>
                        <w:spacing w:after="120"/>
                        <w:rPr>
                          <w:color w:val="FFFFFF" w:themeColor="background1"/>
                          <w:sz w:val="24"/>
                          <w:szCs w:val="24"/>
                        </w:rPr>
                      </w:pPr>
                      <w:r w:rsidRPr="00B27F78">
                        <w:rPr>
                          <w:color w:val="FFFFFF" w:themeColor="background1"/>
                          <w:sz w:val="24"/>
                          <w:szCs w:val="24"/>
                        </w:rPr>
                        <w:t xml:space="preserve">Site activities will be monitored against this document.  A separate builder's construction management plan </w:t>
                      </w:r>
                      <w:r>
                        <w:rPr>
                          <w:color w:val="FFFFFF" w:themeColor="background1"/>
                          <w:sz w:val="24"/>
                          <w:szCs w:val="24"/>
                        </w:rPr>
                        <w:t>will not be approved</w:t>
                      </w:r>
                      <w:r w:rsidRPr="00B27F78">
                        <w:rPr>
                          <w:color w:val="FFFFFF" w:themeColor="background1"/>
                          <w:sz w:val="24"/>
                          <w:szCs w:val="24"/>
                        </w:rPr>
                        <w:t>.</w:t>
                      </w:r>
                    </w:p>
                    <w:p w14:paraId="7B061703" w14:textId="77777777" w:rsidR="004C7587" w:rsidRPr="00CD0FCF" w:rsidRDefault="00CD0FCF" w:rsidP="00A34BCB">
                      <w:pPr>
                        <w:spacing w:after="120"/>
                        <w:rPr>
                          <w:color w:val="FFFFFF" w:themeColor="background1"/>
                          <w:sz w:val="24"/>
                          <w:szCs w:val="24"/>
                          <w:u w:val="single"/>
                        </w:rPr>
                      </w:pPr>
                      <w:r w:rsidRPr="00CD0FCF">
                        <w:rPr>
                          <w:color w:val="FFFFFF" w:themeColor="background1"/>
                          <w:sz w:val="24"/>
                          <w:szCs w:val="24"/>
                          <w:u w:val="single"/>
                        </w:rPr>
                        <w:t>HOW TO USE THIS DOCUMENT</w:t>
                      </w:r>
                      <w:r w:rsidR="004C7587" w:rsidRPr="00CD0FCF">
                        <w:rPr>
                          <w:color w:val="FFFFFF" w:themeColor="background1"/>
                          <w:sz w:val="24"/>
                          <w:szCs w:val="24"/>
                          <w:u w:val="single"/>
                        </w:rPr>
                        <w:t xml:space="preserve">: </w:t>
                      </w:r>
                    </w:p>
                    <w:p w14:paraId="33ADC1C8" w14:textId="77777777" w:rsidR="005663E8" w:rsidRDefault="005663E8" w:rsidP="005663E8">
                      <w:pPr>
                        <w:spacing w:after="120"/>
                        <w:rPr>
                          <w:color w:val="FFFFFF" w:themeColor="background1"/>
                          <w:sz w:val="24"/>
                          <w:szCs w:val="24"/>
                        </w:rPr>
                      </w:pPr>
                      <w:r>
                        <w:rPr>
                          <w:color w:val="FFFFFF" w:themeColor="background1"/>
                          <w:sz w:val="24"/>
                          <w:szCs w:val="24"/>
                        </w:rPr>
                        <w:t xml:space="preserve">Download this document and save to your desktop. </w:t>
                      </w:r>
                    </w:p>
                    <w:p w14:paraId="2BEFDA84" w14:textId="77777777" w:rsidR="004C7587" w:rsidRPr="005D5C4C" w:rsidRDefault="004C7587" w:rsidP="00A34BCB">
                      <w:pPr>
                        <w:spacing w:after="120"/>
                        <w:rPr>
                          <w:color w:val="FFFFFF" w:themeColor="background1"/>
                          <w:sz w:val="24"/>
                          <w:szCs w:val="24"/>
                        </w:rPr>
                      </w:pPr>
                      <w:r w:rsidRPr="00B27F78">
                        <w:rPr>
                          <w:color w:val="FFFFFF" w:themeColor="background1"/>
                          <w:sz w:val="24"/>
                          <w:szCs w:val="24"/>
                        </w:rPr>
                        <w:t>Click on the cell</w:t>
                      </w:r>
                      <w:r w:rsidR="005663E8">
                        <w:rPr>
                          <w:color w:val="FFFFFF" w:themeColor="background1"/>
                          <w:sz w:val="24"/>
                          <w:szCs w:val="24"/>
                        </w:rPr>
                        <w:t>/s</w:t>
                      </w:r>
                      <w:r w:rsidRPr="00B27F78">
                        <w:rPr>
                          <w:color w:val="FFFFFF" w:themeColor="background1"/>
                          <w:sz w:val="24"/>
                          <w:szCs w:val="24"/>
                        </w:rPr>
                        <w:t xml:space="preserve"> and </w:t>
                      </w:r>
                      <w:r>
                        <w:rPr>
                          <w:color w:val="FFFFFF" w:themeColor="background1"/>
                          <w:sz w:val="24"/>
                          <w:szCs w:val="24"/>
                        </w:rPr>
                        <w:t xml:space="preserve">insert </w:t>
                      </w:r>
                      <w:r w:rsidRPr="00B27F78">
                        <w:rPr>
                          <w:color w:val="FFFFFF" w:themeColor="background1"/>
                          <w:sz w:val="24"/>
                          <w:szCs w:val="24"/>
                        </w:rPr>
                        <w:t>your information</w:t>
                      </w:r>
                      <w:r w:rsidR="005663E8">
                        <w:rPr>
                          <w:color w:val="FFFFFF" w:themeColor="background1"/>
                          <w:sz w:val="24"/>
                          <w:szCs w:val="24"/>
                        </w:rPr>
                        <w:t xml:space="preserve"> and</w:t>
                      </w:r>
                      <w:r w:rsidR="00221156">
                        <w:rPr>
                          <w:color w:val="FFFFFF" w:themeColor="background1"/>
                          <w:sz w:val="24"/>
                          <w:szCs w:val="24"/>
                        </w:rPr>
                        <w:t>/or</w:t>
                      </w:r>
                      <w:r w:rsidR="005663E8">
                        <w:rPr>
                          <w:color w:val="FFFFFF" w:themeColor="background1"/>
                          <w:sz w:val="24"/>
                          <w:szCs w:val="24"/>
                        </w:rPr>
                        <w:t xml:space="preserve"> signature</w:t>
                      </w:r>
                      <w:r w:rsidRPr="00B27F78">
                        <w:rPr>
                          <w:color w:val="FFFFFF" w:themeColor="background1"/>
                          <w:sz w:val="24"/>
                          <w:szCs w:val="24"/>
                        </w:rPr>
                        <w:t>.</w:t>
                      </w:r>
                    </w:p>
                  </w:txbxContent>
                </v:textbox>
                <w10:anchorlock/>
              </v:shape>
            </w:pict>
          </mc:Fallback>
        </mc:AlternateContent>
      </w:r>
      <w:r w:rsidR="007E37AC" w:rsidRPr="0066747A">
        <w:br w:type="page"/>
      </w:r>
    </w:p>
    <w:p w14:paraId="36ED8ACD" w14:textId="77777777" w:rsidR="007E37AC" w:rsidRPr="0066747A" w:rsidRDefault="007E37AC" w:rsidP="00946948">
      <w:pPr>
        <w:sectPr w:rsidR="007E37AC" w:rsidRPr="0066747A" w:rsidSect="00640935">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701" w:right="1106" w:bottom="1276" w:left="1106" w:header="720" w:footer="284" w:gutter="0"/>
          <w:pgNumType w:fmt="lowerRoman" w:start="0"/>
          <w:cols w:space="720"/>
          <w:titlePg/>
          <w:docGrid w:linePitch="272"/>
        </w:sectPr>
      </w:pPr>
    </w:p>
    <w:p w14:paraId="51F2AB9F" w14:textId="77777777" w:rsidR="00E90F32" w:rsidRPr="0066747A" w:rsidRDefault="00487735" w:rsidP="00487735">
      <w:pPr>
        <w:pStyle w:val="SectionHeading"/>
      </w:pPr>
      <w:r w:rsidRPr="0066747A">
        <w:t>Construction Management Plan</w:t>
      </w:r>
    </w:p>
    <w:p w14:paraId="65AEC1BC" w14:textId="77777777" w:rsidR="00487735" w:rsidRPr="0066747A" w:rsidRDefault="00487735" w:rsidP="00E90F32">
      <w:pPr>
        <w:pStyle w:val="BodyText"/>
        <w:spacing w:after="0" w:line="240" w:lineRule="auto"/>
        <w:rPr>
          <w:sz w:val="2"/>
          <w:szCs w:val="2"/>
        </w:rPr>
      </w:pPr>
    </w:p>
    <w:tbl>
      <w:tblPr>
        <w:tblStyle w:val="Style1"/>
        <w:tblW w:w="0" w:type="auto"/>
        <w:tblLook w:val="0620" w:firstRow="1" w:lastRow="0" w:firstColumn="0" w:lastColumn="0" w:noHBand="1" w:noVBand="1"/>
      </w:tblPr>
      <w:tblGrid>
        <w:gridCol w:w="2835"/>
        <w:gridCol w:w="7077"/>
      </w:tblGrid>
      <w:tr w:rsidR="000E2DB0" w:rsidRPr="0066747A" w14:paraId="6C24E9A4" w14:textId="77777777" w:rsidTr="00E313AB">
        <w:trPr>
          <w:cnfStyle w:val="100000000000" w:firstRow="1" w:lastRow="0" w:firstColumn="0" w:lastColumn="0" w:oddVBand="0" w:evenVBand="0" w:oddHBand="0" w:evenHBand="0" w:firstRowFirstColumn="0" w:firstRowLastColumn="0" w:lastRowFirstColumn="0" w:lastRowLastColumn="0"/>
          <w:trHeight w:val="283"/>
          <w:tblHeader/>
        </w:trPr>
        <w:tc>
          <w:tcPr>
            <w:tcW w:w="9912" w:type="dxa"/>
            <w:gridSpan w:val="2"/>
          </w:tcPr>
          <w:p w14:paraId="7C4B345E" w14:textId="77777777" w:rsidR="000E2DB0" w:rsidRPr="0066747A" w:rsidRDefault="000E2DB0" w:rsidP="000E2DB0">
            <w:pPr>
              <w:pStyle w:val="TableHeading"/>
            </w:pPr>
            <w:r w:rsidRPr="0066747A">
              <w:t>Project Details</w:t>
            </w:r>
          </w:p>
        </w:tc>
      </w:tr>
      <w:tr w:rsidR="00E90F32" w:rsidRPr="0066747A" w14:paraId="07337204" w14:textId="77777777" w:rsidTr="00E313AB">
        <w:trPr>
          <w:trHeight w:val="283"/>
        </w:trPr>
        <w:tc>
          <w:tcPr>
            <w:tcW w:w="2835" w:type="dxa"/>
          </w:tcPr>
          <w:p w14:paraId="5F241D35" w14:textId="77777777" w:rsidR="00E90F32" w:rsidRPr="0066747A" w:rsidRDefault="00E90F32" w:rsidP="009B3DF2">
            <w:pPr>
              <w:pStyle w:val="TableTextDetails"/>
              <w:rPr>
                <w:rStyle w:val="Bold"/>
              </w:rPr>
            </w:pPr>
            <w:r w:rsidRPr="0066747A">
              <w:rPr>
                <w:rStyle w:val="Bold"/>
              </w:rPr>
              <w:t>Site address</w:t>
            </w:r>
            <w:r w:rsidR="001A5C24" w:rsidRPr="0066747A">
              <w:rPr>
                <w:rStyle w:val="Bold"/>
              </w:rPr>
              <w:t>:</w:t>
            </w:r>
          </w:p>
        </w:tc>
        <w:sdt>
          <w:sdtPr>
            <w:id w:val="1182936099"/>
            <w:placeholder>
              <w:docPart w:val="9775EC4A2D704275B7B1CC0DDF2A4E59"/>
            </w:placeholder>
            <w:showingPlcHdr/>
            <w15:appearance w15:val="hidden"/>
            <w:text w:multiLine="1"/>
          </w:sdtPr>
          <w:sdtEndPr/>
          <w:sdtContent>
            <w:tc>
              <w:tcPr>
                <w:tcW w:w="7077" w:type="dxa"/>
              </w:tcPr>
              <w:p w14:paraId="07815200" w14:textId="77777777" w:rsidR="00E90F32" w:rsidRPr="0066747A" w:rsidRDefault="00E90F32" w:rsidP="009B3DF2">
                <w:pPr>
                  <w:pStyle w:val="TableTextDetails"/>
                </w:pPr>
                <w:r w:rsidRPr="0066747A">
                  <w:rPr>
                    <w:color w:val="E81D30"/>
                  </w:rPr>
                  <w:t>[</w:t>
                </w:r>
                <w:r w:rsidR="00557C2E" w:rsidRPr="0066747A">
                  <w:rPr>
                    <w:color w:val="E81D30"/>
                  </w:rPr>
                  <w:t>Click here to insert</w:t>
                </w:r>
                <w:r w:rsidRPr="0066747A">
                  <w:rPr>
                    <w:color w:val="E81D30"/>
                  </w:rPr>
                  <w:t xml:space="preserve"> </w:t>
                </w:r>
                <w:r w:rsidR="00557C2E" w:rsidRPr="0066747A">
                  <w:rPr>
                    <w:color w:val="E81D30"/>
                  </w:rPr>
                  <w:t>s</w:t>
                </w:r>
                <w:r w:rsidRPr="0066747A">
                  <w:rPr>
                    <w:color w:val="E81D30"/>
                  </w:rPr>
                  <w:t xml:space="preserve">ite </w:t>
                </w:r>
                <w:r w:rsidR="00557C2E" w:rsidRPr="0066747A">
                  <w:rPr>
                    <w:color w:val="E81D30"/>
                  </w:rPr>
                  <w:t>a</w:t>
                </w:r>
                <w:r w:rsidRPr="0066747A">
                  <w:rPr>
                    <w:color w:val="E81D30"/>
                  </w:rPr>
                  <w:t>ddress]</w:t>
                </w:r>
              </w:p>
            </w:tc>
          </w:sdtContent>
        </w:sdt>
      </w:tr>
      <w:tr w:rsidR="00E90F32" w:rsidRPr="0066747A" w14:paraId="5F280FF5" w14:textId="77777777" w:rsidTr="00E313AB">
        <w:trPr>
          <w:trHeight w:val="283"/>
        </w:trPr>
        <w:tc>
          <w:tcPr>
            <w:tcW w:w="2835" w:type="dxa"/>
          </w:tcPr>
          <w:p w14:paraId="5BA9B6C7" w14:textId="77777777" w:rsidR="00E90F32" w:rsidRPr="0066747A" w:rsidRDefault="00E90F32" w:rsidP="009B3DF2">
            <w:pPr>
              <w:pStyle w:val="TableTextDetails"/>
              <w:rPr>
                <w:rStyle w:val="Bold"/>
              </w:rPr>
            </w:pPr>
            <w:r w:rsidRPr="0066747A">
              <w:rPr>
                <w:rStyle w:val="Bold"/>
              </w:rPr>
              <w:t>Planning Permit number</w:t>
            </w:r>
            <w:r w:rsidR="001A5C24" w:rsidRPr="0066747A">
              <w:rPr>
                <w:rStyle w:val="Bold"/>
              </w:rPr>
              <w:t>:</w:t>
            </w:r>
          </w:p>
        </w:tc>
        <w:sdt>
          <w:sdtPr>
            <w:id w:val="-1597547954"/>
            <w:placeholder>
              <w:docPart w:val="BAEDCC00FF1C4ECF8C35B844744DA2B6"/>
            </w:placeholder>
            <w:showingPlcHdr/>
            <w15:appearance w15:val="hidden"/>
            <w:text w:multiLine="1"/>
          </w:sdtPr>
          <w:sdtEndPr/>
          <w:sdtContent>
            <w:tc>
              <w:tcPr>
                <w:tcW w:w="7077" w:type="dxa"/>
              </w:tcPr>
              <w:p w14:paraId="18D5DA65" w14:textId="77777777" w:rsidR="00E90F32" w:rsidRPr="0066747A" w:rsidRDefault="00E90F32" w:rsidP="009B3DF2">
                <w:pPr>
                  <w:pStyle w:val="TableTextDetails"/>
                </w:pPr>
                <w:r w:rsidRPr="0066747A">
                  <w:rPr>
                    <w:color w:val="E81D30"/>
                  </w:rPr>
                  <w:t>[</w:t>
                </w:r>
                <w:r w:rsidR="00557C2E" w:rsidRPr="0066747A">
                  <w:rPr>
                    <w:color w:val="E81D30"/>
                  </w:rPr>
                  <w:t>Click here to insert p</w:t>
                </w:r>
                <w:r w:rsidRPr="0066747A">
                  <w:rPr>
                    <w:color w:val="E81D30"/>
                  </w:rPr>
                  <w:t xml:space="preserve">lanning </w:t>
                </w:r>
                <w:r w:rsidR="00557C2E" w:rsidRPr="0066747A">
                  <w:rPr>
                    <w:color w:val="E81D30"/>
                  </w:rPr>
                  <w:t>p</w:t>
                </w:r>
                <w:r w:rsidRPr="0066747A">
                  <w:rPr>
                    <w:color w:val="E81D30"/>
                  </w:rPr>
                  <w:t xml:space="preserve">ermit </w:t>
                </w:r>
                <w:r w:rsidR="00557C2E" w:rsidRPr="0066747A">
                  <w:rPr>
                    <w:color w:val="E81D30"/>
                  </w:rPr>
                  <w:t>n</w:t>
                </w:r>
                <w:r w:rsidRPr="0066747A">
                  <w:rPr>
                    <w:color w:val="E81D30"/>
                  </w:rPr>
                  <w:t>umber]</w:t>
                </w:r>
              </w:p>
            </w:tc>
          </w:sdtContent>
        </w:sdt>
      </w:tr>
      <w:tr w:rsidR="00E90F32" w:rsidRPr="0066747A" w14:paraId="0EC89188" w14:textId="77777777" w:rsidTr="00E313AB">
        <w:trPr>
          <w:trHeight w:val="283"/>
        </w:trPr>
        <w:tc>
          <w:tcPr>
            <w:tcW w:w="2835" w:type="dxa"/>
          </w:tcPr>
          <w:p w14:paraId="1EF91DD8" w14:textId="77777777" w:rsidR="00E90F32" w:rsidRPr="0066747A" w:rsidRDefault="00E90F32" w:rsidP="009B3DF2">
            <w:pPr>
              <w:pStyle w:val="TableTextDetails"/>
              <w:rPr>
                <w:rStyle w:val="Bold"/>
              </w:rPr>
            </w:pPr>
            <w:r w:rsidRPr="0066747A">
              <w:rPr>
                <w:rStyle w:val="Bold"/>
              </w:rPr>
              <w:t>Date Permit issued</w:t>
            </w:r>
            <w:r w:rsidR="001A5C24" w:rsidRPr="0066747A">
              <w:rPr>
                <w:rStyle w:val="Bold"/>
              </w:rPr>
              <w:t>:</w:t>
            </w:r>
          </w:p>
        </w:tc>
        <w:sdt>
          <w:sdtPr>
            <w:id w:val="1190638215"/>
            <w:placeholder>
              <w:docPart w:val="9DB7B93C13464B118B4E43D0FCA53D4E"/>
            </w:placeholder>
            <w:showingPlcHdr/>
            <w:date>
              <w:dateFormat w:val="d MMMM yyyy"/>
              <w:lid w:val="en-AU"/>
              <w:storeMappedDataAs w:val="dateTime"/>
              <w:calendar w:val="gregorian"/>
            </w:date>
          </w:sdtPr>
          <w:sdtEndPr/>
          <w:sdtContent>
            <w:tc>
              <w:tcPr>
                <w:tcW w:w="7077" w:type="dxa"/>
              </w:tcPr>
              <w:p w14:paraId="55FABA43" w14:textId="77777777" w:rsidR="00E90F32" w:rsidRPr="0066747A" w:rsidRDefault="00E90F32" w:rsidP="009B3DF2">
                <w:pPr>
                  <w:pStyle w:val="TableTextDetails"/>
                </w:pPr>
                <w:r w:rsidRPr="0066747A">
                  <w:rPr>
                    <w:rStyle w:val="PlaceholderText"/>
                    <w:color w:val="E81D30"/>
                  </w:rPr>
                  <w:t>[</w:t>
                </w:r>
                <w:r w:rsidR="00557C2E" w:rsidRPr="0066747A">
                  <w:rPr>
                    <w:color w:val="E81D30"/>
                  </w:rPr>
                  <w:t xml:space="preserve">Click here to insert </w:t>
                </w:r>
                <w:r w:rsidR="00557C2E" w:rsidRPr="0066747A">
                  <w:rPr>
                    <w:rStyle w:val="PlaceholderText"/>
                    <w:color w:val="E81D30"/>
                  </w:rPr>
                  <w:t>d</w:t>
                </w:r>
                <w:r w:rsidRPr="0066747A">
                  <w:rPr>
                    <w:rStyle w:val="PlaceholderText"/>
                    <w:color w:val="E81D30"/>
                  </w:rPr>
                  <w:t>ate]</w:t>
                </w:r>
              </w:p>
            </w:tc>
          </w:sdtContent>
        </w:sdt>
      </w:tr>
      <w:tr w:rsidR="00E90F32" w:rsidRPr="0066747A" w14:paraId="0023D483" w14:textId="77777777" w:rsidTr="00E313AB">
        <w:trPr>
          <w:trHeight w:val="283"/>
        </w:trPr>
        <w:tc>
          <w:tcPr>
            <w:tcW w:w="2835" w:type="dxa"/>
          </w:tcPr>
          <w:p w14:paraId="3F83C52E" w14:textId="77777777" w:rsidR="00E90F32" w:rsidRPr="0066747A" w:rsidRDefault="00E90F32" w:rsidP="009B3DF2">
            <w:pPr>
              <w:pStyle w:val="TableTextDetails"/>
              <w:rPr>
                <w:rStyle w:val="Bold"/>
              </w:rPr>
            </w:pPr>
            <w:r w:rsidRPr="0066747A">
              <w:rPr>
                <w:rStyle w:val="Bold"/>
              </w:rPr>
              <w:t>Company name</w:t>
            </w:r>
            <w:r w:rsidR="001A5C24" w:rsidRPr="0066747A">
              <w:rPr>
                <w:rStyle w:val="Bold"/>
              </w:rPr>
              <w:t>:</w:t>
            </w:r>
          </w:p>
        </w:tc>
        <w:sdt>
          <w:sdtPr>
            <w:id w:val="-269316719"/>
            <w:placeholder>
              <w:docPart w:val="5619607E547D43DEB953A8D8BC90CDC4"/>
            </w:placeholder>
            <w:showingPlcHdr/>
            <w15:appearance w15:val="hidden"/>
            <w:text w:multiLine="1"/>
          </w:sdtPr>
          <w:sdtEndPr/>
          <w:sdtContent>
            <w:tc>
              <w:tcPr>
                <w:tcW w:w="7077" w:type="dxa"/>
              </w:tcPr>
              <w:p w14:paraId="3D304715" w14:textId="77777777" w:rsidR="00E90F32" w:rsidRPr="0066747A" w:rsidRDefault="00E90F32" w:rsidP="009B3DF2">
                <w:pPr>
                  <w:pStyle w:val="TableTextDetails"/>
                </w:pPr>
                <w:r w:rsidRPr="0066747A">
                  <w:rPr>
                    <w:color w:val="E81D30"/>
                  </w:rPr>
                  <w:t>[</w:t>
                </w:r>
                <w:r w:rsidR="00557C2E" w:rsidRPr="0066747A">
                  <w:rPr>
                    <w:color w:val="E81D30"/>
                  </w:rPr>
                  <w:t>Click here to insert c</w:t>
                </w:r>
                <w:r w:rsidRPr="0066747A">
                  <w:rPr>
                    <w:color w:val="E81D30"/>
                  </w:rPr>
                  <w:t xml:space="preserve">ompany </w:t>
                </w:r>
                <w:r w:rsidR="00557C2E" w:rsidRPr="0066747A">
                  <w:rPr>
                    <w:color w:val="E81D30"/>
                  </w:rPr>
                  <w:t>n</w:t>
                </w:r>
                <w:r w:rsidRPr="0066747A">
                  <w:rPr>
                    <w:color w:val="E81D30"/>
                  </w:rPr>
                  <w:t>ame]</w:t>
                </w:r>
              </w:p>
            </w:tc>
          </w:sdtContent>
        </w:sdt>
      </w:tr>
      <w:tr w:rsidR="000E2DB0" w:rsidRPr="0066747A" w14:paraId="07E7F994" w14:textId="77777777" w:rsidTr="00E313AB">
        <w:trPr>
          <w:trHeight w:val="283"/>
        </w:trPr>
        <w:tc>
          <w:tcPr>
            <w:tcW w:w="2835" w:type="dxa"/>
          </w:tcPr>
          <w:p w14:paraId="799C5DEF" w14:textId="77777777" w:rsidR="000E2DB0" w:rsidRPr="0066747A" w:rsidRDefault="000E2DB0" w:rsidP="009B3DF2">
            <w:pPr>
              <w:pStyle w:val="TableTextDetails"/>
              <w:rPr>
                <w:rStyle w:val="Bold"/>
              </w:rPr>
            </w:pPr>
            <w:r w:rsidRPr="0066747A">
              <w:rPr>
                <w:rStyle w:val="Bold"/>
              </w:rPr>
              <w:t>Director’s name</w:t>
            </w:r>
            <w:r w:rsidR="001A5C24" w:rsidRPr="0066747A">
              <w:rPr>
                <w:rStyle w:val="Bold"/>
              </w:rPr>
              <w:t>:</w:t>
            </w:r>
          </w:p>
        </w:tc>
        <w:sdt>
          <w:sdtPr>
            <w:id w:val="411900570"/>
            <w:placeholder>
              <w:docPart w:val="D15707802CE54DEAB9C005D76D75707D"/>
            </w:placeholder>
            <w:showingPlcHdr/>
            <w15:appearance w15:val="hidden"/>
            <w:text w:multiLine="1"/>
          </w:sdtPr>
          <w:sdtEndPr/>
          <w:sdtContent>
            <w:tc>
              <w:tcPr>
                <w:tcW w:w="7077" w:type="dxa"/>
              </w:tcPr>
              <w:p w14:paraId="7ECC8A70" w14:textId="77777777" w:rsidR="000E2DB0" w:rsidRPr="0066747A" w:rsidRDefault="000E2DB0" w:rsidP="009B3DF2">
                <w:pPr>
                  <w:pStyle w:val="TableTextDetails"/>
                </w:pPr>
                <w:r w:rsidRPr="0066747A">
                  <w:rPr>
                    <w:color w:val="E81D30"/>
                  </w:rPr>
                  <w:t>[</w:t>
                </w:r>
                <w:r w:rsidR="00557C2E" w:rsidRPr="0066747A">
                  <w:rPr>
                    <w:color w:val="E81D30"/>
                  </w:rPr>
                  <w:t>Click here to insert d</w:t>
                </w:r>
                <w:r w:rsidRPr="0066747A">
                  <w:rPr>
                    <w:color w:val="E81D30"/>
                  </w:rPr>
                  <w:t xml:space="preserve">irector’s </w:t>
                </w:r>
                <w:r w:rsidR="00557C2E" w:rsidRPr="0066747A">
                  <w:rPr>
                    <w:color w:val="E81D30"/>
                  </w:rPr>
                  <w:t>n</w:t>
                </w:r>
                <w:r w:rsidRPr="0066747A">
                  <w:rPr>
                    <w:color w:val="E81D30"/>
                  </w:rPr>
                  <w:t>ame]</w:t>
                </w:r>
              </w:p>
            </w:tc>
          </w:sdtContent>
        </w:sdt>
      </w:tr>
      <w:tr w:rsidR="00E90F32" w:rsidRPr="0066747A" w14:paraId="6BD6C3AF" w14:textId="77777777" w:rsidTr="00E313AB">
        <w:trPr>
          <w:trHeight w:val="283"/>
        </w:trPr>
        <w:tc>
          <w:tcPr>
            <w:tcW w:w="2835" w:type="dxa"/>
          </w:tcPr>
          <w:p w14:paraId="695E653A" w14:textId="77777777" w:rsidR="00E90F32" w:rsidRPr="0066747A" w:rsidRDefault="00E90F32" w:rsidP="009B3DF2">
            <w:pPr>
              <w:pStyle w:val="TableTextDetails"/>
              <w:rPr>
                <w:rStyle w:val="Bold"/>
              </w:rPr>
            </w:pPr>
            <w:r w:rsidRPr="0066747A">
              <w:rPr>
                <w:rStyle w:val="Bold"/>
              </w:rPr>
              <w:t>Business address</w:t>
            </w:r>
            <w:r w:rsidR="001A5C24" w:rsidRPr="0066747A">
              <w:rPr>
                <w:rStyle w:val="Bold"/>
              </w:rPr>
              <w:t>:</w:t>
            </w:r>
          </w:p>
        </w:tc>
        <w:sdt>
          <w:sdtPr>
            <w:id w:val="2017112063"/>
            <w:placeholder>
              <w:docPart w:val="4EC2B8432ED349268CB7453B3073F8A0"/>
            </w:placeholder>
            <w:showingPlcHdr/>
            <w15:appearance w15:val="hidden"/>
            <w:text w:multiLine="1"/>
          </w:sdtPr>
          <w:sdtEndPr/>
          <w:sdtContent>
            <w:tc>
              <w:tcPr>
                <w:tcW w:w="7077" w:type="dxa"/>
              </w:tcPr>
              <w:p w14:paraId="655E4054" w14:textId="77777777" w:rsidR="00E90F32" w:rsidRPr="0066747A" w:rsidRDefault="00E90F32" w:rsidP="009B3DF2">
                <w:pPr>
                  <w:pStyle w:val="TableTextDetails"/>
                </w:pPr>
                <w:r w:rsidRPr="0066747A">
                  <w:rPr>
                    <w:color w:val="E81D30"/>
                  </w:rPr>
                  <w:t>[</w:t>
                </w:r>
                <w:r w:rsidR="00557C2E" w:rsidRPr="0066747A">
                  <w:rPr>
                    <w:color w:val="E81D30"/>
                  </w:rPr>
                  <w:t>Click here to insert b</w:t>
                </w:r>
                <w:r w:rsidRPr="0066747A">
                  <w:rPr>
                    <w:color w:val="E81D30"/>
                  </w:rPr>
                  <w:t xml:space="preserve">usiness </w:t>
                </w:r>
                <w:r w:rsidR="00557C2E" w:rsidRPr="0066747A">
                  <w:rPr>
                    <w:color w:val="E81D30"/>
                  </w:rPr>
                  <w:t>a</w:t>
                </w:r>
                <w:r w:rsidRPr="0066747A">
                  <w:rPr>
                    <w:color w:val="E81D30"/>
                  </w:rPr>
                  <w:t>ddress]</w:t>
                </w:r>
              </w:p>
            </w:tc>
          </w:sdtContent>
        </w:sdt>
      </w:tr>
      <w:tr w:rsidR="000E2DB0" w:rsidRPr="0066747A" w14:paraId="1D0F99B2" w14:textId="77777777" w:rsidTr="00E313AB">
        <w:trPr>
          <w:trHeight w:val="283"/>
        </w:trPr>
        <w:tc>
          <w:tcPr>
            <w:tcW w:w="2835" w:type="dxa"/>
          </w:tcPr>
          <w:p w14:paraId="291E035E" w14:textId="77777777" w:rsidR="000E2DB0" w:rsidRPr="0066747A" w:rsidRDefault="000E2DB0" w:rsidP="009B3DF2">
            <w:pPr>
              <w:pStyle w:val="TableTextDetails"/>
              <w:rPr>
                <w:rStyle w:val="Bold"/>
              </w:rPr>
            </w:pPr>
            <w:r w:rsidRPr="0066747A">
              <w:rPr>
                <w:rStyle w:val="Bold"/>
              </w:rPr>
              <w:t>Mobile number</w:t>
            </w:r>
            <w:r w:rsidR="001A5C24" w:rsidRPr="0066747A">
              <w:rPr>
                <w:rStyle w:val="Bold"/>
              </w:rPr>
              <w:t>:</w:t>
            </w:r>
          </w:p>
        </w:tc>
        <w:sdt>
          <w:sdtPr>
            <w:id w:val="-612354334"/>
            <w:placeholder>
              <w:docPart w:val="030DC00C3F0E4B3081E47030AB74B59E"/>
            </w:placeholder>
            <w:showingPlcHdr/>
            <w15:appearance w15:val="hidden"/>
            <w:text w:multiLine="1"/>
          </w:sdtPr>
          <w:sdtEndPr/>
          <w:sdtContent>
            <w:tc>
              <w:tcPr>
                <w:tcW w:w="7077" w:type="dxa"/>
              </w:tcPr>
              <w:p w14:paraId="7F73EB1C" w14:textId="77777777" w:rsidR="000E2DB0" w:rsidRPr="0066747A" w:rsidRDefault="000E2DB0" w:rsidP="009B3DF2">
                <w:pPr>
                  <w:pStyle w:val="TableTextDetails"/>
                </w:pPr>
                <w:r w:rsidRPr="0066747A">
                  <w:rPr>
                    <w:color w:val="E81D30"/>
                  </w:rPr>
                  <w:t>[</w:t>
                </w:r>
                <w:r w:rsidR="00557C2E" w:rsidRPr="0066747A">
                  <w:rPr>
                    <w:color w:val="E81D30"/>
                  </w:rPr>
                  <w:t>Click here to insert m</w:t>
                </w:r>
                <w:r w:rsidRPr="0066747A">
                  <w:rPr>
                    <w:color w:val="E81D30"/>
                  </w:rPr>
                  <w:t xml:space="preserve">obile </w:t>
                </w:r>
                <w:r w:rsidR="00557C2E" w:rsidRPr="0066747A">
                  <w:rPr>
                    <w:color w:val="E81D30"/>
                  </w:rPr>
                  <w:t>n</w:t>
                </w:r>
                <w:r w:rsidRPr="0066747A">
                  <w:rPr>
                    <w:color w:val="E81D30"/>
                  </w:rPr>
                  <w:t>umber]</w:t>
                </w:r>
              </w:p>
            </w:tc>
          </w:sdtContent>
        </w:sdt>
      </w:tr>
      <w:tr w:rsidR="00E90F32" w:rsidRPr="0066747A" w14:paraId="2DD1ACEA" w14:textId="77777777" w:rsidTr="00E313AB">
        <w:trPr>
          <w:trHeight w:val="283"/>
        </w:trPr>
        <w:tc>
          <w:tcPr>
            <w:tcW w:w="2835" w:type="dxa"/>
          </w:tcPr>
          <w:p w14:paraId="7A87F357" w14:textId="77777777" w:rsidR="00E90F32" w:rsidRPr="0066747A" w:rsidRDefault="000E2DB0" w:rsidP="009B3DF2">
            <w:pPr>
              <w:pStyle w:val="TableTextDetails"/>
              <w:rPr>
                <w:rStyle w:val="Bold"/>
              </w:rPr>
            </w:pPr>
            <w:r w:rsidRPr="0066747A">
              <w:rPr>
                <w:rStyle w:val="Bold"/>
              </w:rPr>
              <w:t>Email address</w:t>
            </w:r>
            <w:r w:rsidR="001A5C24" w:rsidRPr="0066747A">
              <w:rPr>
                <w:rStyle w:val="Bold"/>
              </w:rPr>
              <w:t>:</w:t>
            </w:r>
          </w:p>
        </w:tc>
        <w:sdt>
          <w:sdtPr>
            <w:id w:val="211545879"/>
            <w:placeholder>
              <w:docPart w:val="183F7ABAF87A4301A88C59467E38134D"/>
            </w:placeholder>
            <w:showingPlcHdr/>
            <w15:appearance w15:val="hidden"/>
            <w:text w:multiLine="1"/>
          </w:sdtPr>
          <w:sdtEndPr/>
          <w:sdtContent>
            <w:tc>
              <w:tcPr>
                <w:tcW w:w="7077" w:type="dxa"/>
              </w:tcPr>
              <w:p w14:paraId="4C8F3ADA" w14:textId="77777777" w:rsidR="00E90F32" w:rsidRPr="0066747A" w:rsidRDefault="00E90F32" w:rsidP="009B3DF2">
                <w:pPr>
                  <w:pStyle w:val="TableTextDetails"/>
                </w:pPr>
                <w:r w:rsidRPr="0066747A">
                  <w:rPr>
                    <w:color w:val="E81D30"/>
                  </w:rPr>
                  <w:t>[</w:t>
                </w:r>
                <w:r w:rsidR="00557C2E" w:rsidRPr="0066747A">
                  <w:rPr>
                    <w:color w:val="E81D30"/>
                  </w:rPr>
                  <w:t>Click here to insert e</w:t>
                </w:r>
                <w:r w:rsidR="000E2DB0" w:rsidRPr="0066747A">
                  <w:rPr>
                    <w:color w:val="E81D30"/>
                  </w:rPr>
                  <w:t xml:space="preserve">mail </w:t>
                </w:r>
                <w:r w:rsidR="00557C2E" w:rsidRPr="0066747A">
                  <w:rPr>
                    <w:color w:val="E81D30"/>
                  </w:rPr>
                  <w:t>a</w:t>
                </w:r>
                <w:r w:rsidR="000E2DB0" w:rsidRPr="0066747A">
                  <w:rPr>
                    <w:color w:val="E81D30"/>
                  </w:rPr>
                  <w:t>ddress</w:t>
                </w:r>
                <w:r w:rsidRPr="0066747A">
                  <w:rPr>
                    <w:color w:val="E81D30"/>
                  </w:rPr>
                  <w:t>]</w:t>
                </w:r>
              </w:p>
            </w:tc>
          </w:sdtContent>
        </w:sdt>
      </w:tr>
    </w:tbl>
    <w:p w14:paraId="5FE3602D" w14:textId="77777777" w:rsidR="000E2DB0" w:rsidRPr="0066747A" w:rsidRDefault="000E2DB0" w:rsidP="00060BF7">
      <w:pPr>
        <w:pStyle w:val="spacer"/>
      </w:pPr>
      <w:bookmarkStart w:id="1" w:name="_Hlk25742695"/>
    </w:p>
    <w:tbl>
      <w:tblPr>
        <w:tblStyle w:val="Style1"/>
        <w:tblW w:w="0" w:type="auto"/>
        <w:tblLook w:val="0620" w:firstRow="1" w:lastRow="0" w:firstColumn="0" w:lastColumn="0" w:noHBand="1" w:noVBand="1"/>
      </w:tblPr>
      <w:tblGrid>
        <w:gridCol w:w="2835"/>
        <w:gridCol w:w="2268"/>
        <w:gridCol w:w="2410"/>
        <w:gridCol w:w="2399"/>
      </w:tblGrid>
      <w:tr w:rsidR="000E2DB0" w:rsidRPr="0066747A" w14:paraId="24BAB1FC" w14:textId="77777777" w:rsidTr="00E313AB">
        <w:trPr>
          <w:cnfStyle w:val="100000000000" w:firstRow="1" w:lastRow="0" w:firstColumn="0" w:lastColumn="0" w:oddVBand="0" w:evenVBand="0" w:oddHBand="0" w:evenHBand="0" w:firstRowFirstColumn="0" w:firstRowLastColumn="0" w:lastRowFirstColumn="0" w:lastRowLastColumn="0"/>
          <w:trHeight w:val="283"/>
          <w:tblHeader/>
        </w:trPr>
        <w:tc>
          <w:tcPr>
            <w:tcW w:w="9912" w:type="dxa"/>
            <w:gridSpan w:val="4"/>
          </w:tcPr>
          <w:bookmarkEnd w:id="1"/>
          <w:p w14:paraId="30ED9004" w14:textId="77777777" w:rsidR="000E2DB0" w:rsidRPr="0066747A" w:rsidRDefault="000E2DB0" w:rsidP="00F3395D">
            <w:pPr>
              <w:pStyle w:val="TableHeading"/>
            </w:pPr>
            <w:r w:rsidRPr="0066747A">
              <w:t xml:space="preserve">On site contact person responsible for Construction Management Plan Compliance </w:t>
            </w:r>
          </w:p>
        </w:tc>
      </w:tr>
      <w:tr w:rsidR="000E2DB0" w:rsidRPr="0066747A" w14:paraId="3911B505" w14:textId="77777777" w:rsidTr="00E313AB">
        <w:trPr>
          <w:trHeight w:val="283"/>
        </w:trPr>
        <w:tc>
          <w:tcPr>
            <w:tcW w:w="9912" w:type="dxa"/>
            <w:gridSpan w:val="4"/>
          </w:tcPr>
          <w:p w14:paraId="294AE3CB" w14:textId="77777777" w:rsidR="000E2DB0" w:rsidRPr="0066747A" w:rsidRDefault="000E2DB0" w:rsidP="00F3395D">
            <w:pPr>
              <w:pStyle w:val="TableText"/>
              <w:rPr>
                <w:i/>
                <w:iCs/>
              </w:rPr>
            </w:pPr>
            <w:r w:rsidRPr="0066747A">
              <w:rPr>
                <w:i/>
                <w:iCs/>
                <w:color w:val="03546D" w:themeColor="text2"/>
              </w:rPr>
              <w:t>Council must be notified if changed</w:t>
            </w:r>
          </w:p>
        </w:tc>
      </w:tr>
      <w:tr w:rsidR="000E2DB0" w:rsidRPr="0066747A" w14:paraId="7961760C" w14:textId="77777777" w:rsidTr="00E313AB">
        <w:trPr>
          <w:trHeight w:val="283"/>
        </w:trPr>
        <w:tc>
          <w:tcPr>
            <w:tcW w:w="2835" w:type="dxa"/>
          </w:tcPr>
          <w:p w14:paraId="775A4539" w14:textId="77777777" w:rsidR="000E2DB0" w:rsidRPr="0066747A" w:rsidRDefault="000E2DB0" w:rsidP="009B3DF2">
            <w:pPr>
              <w:pStyle w:val="TableTextDetails"/>
              <w:rPr>
                <w:rStyle w:val="Bold"/>
              </w:rPr>
            </w:pPr>
            <w:r w:rsidRPr="0066747A">
              <w:rPr>
                <w:rStyle w:val="Bold"/>
              </w:rPr>
              <w:t>Name</w:t>
            </w:r>
            <w:r w:rsidR="001A5C24" w:rsidRPr="0066747A">
              <w:rPr>
                <w:rStyle w:val="Bold"/>
              </w:rPr>
              <w:t>:</w:t>
            </w:r>
          </w:p>
        </w:tc>
        <w:sdt>
          <w:sdtPr>
            <w:id w:val="148174564"/>
            <w:placeholder>
              <w:docPart w:val="EECC390266D144EFB8C3853402D7BCBC"/>
            </w:placeholder>
            <w:showingPlcHdr/>
            <w15:appearance w15:val="hidden"/>
            <w:text w:multiLine="1"/>
          </w:sdtPr>
          <w:sdtEndPr/>
          <w:sdtContent>
            <w:tc>
              <w:tcPr>
                <w:tcW w:w="7077" w:type="dxa"/>
                <w:gridSpan w:val="3"/>
              </w:tcPr>
              <w:p w14:paraId="5D1E95B0" w14:textId="77777777" w:rsidR="000E2DB0" w:rsidRPr="0066747A" w:rsidRDefault="000E2DB0" w:rsidP="009B3DF2">
                <w:pPr>
                  <w:pStyle w:val="TableTextDetails"/>
                </w:pPr>
                <w:r w:rsidRPr="0066747A">
                  <w:rPr>
                    <w:color w:val="E81D30"/>
                  </w:rPr>
                  <w:t>[</w:t>
                </w:r>
                <w:r w:rsidR="00557C2E" w:rsidRPr="0066747A">
                  <w:rPr>
                    <w:color w:val="E81D30"/>
                  </w:rPr>
                  <w:t>Click here to insert n</w:t>
                </w:r>
                <w:r w:rsidRPr="0066747A">
                  <w:rPr>
                    <w:color w:val="E81D30"/>
                  </w:rPr>
                  <w:t>ame]</w:t>
                </w:r>
              </w:p>
            </w:tc>
          </w:sdtContent>
        </w:sdt>
      </w:tr>
      <w:tr w:rsidR="001B059A" w:rsidRPr="0066747A" w14:paraId="6D6EA553" w14:textId="77777777" w:rsidTr="001B059A">
        <w:trPr>
          <w:trHeight w:val="283"/>
        </w:trPr>
        <w:tc>
          <w:tcPr>
            <w:tcW w:w="2835" w:type="dxa"/>
          </w:tcPr>
          <w:p w14:paraId="2AFAA6E4" w14:textId="77777777" w:rsidR="001B059A" w:rsidRPr="0066747A" w:rsidRDefault="001B059A" w:rsidP="009B3DF2">
            <w:pPr>
              <w:pStyle w:val="TableTextDetails"/>
              <w:rPr>
                <w:rStyle w:val="Bold"/>
              </w:rPr>
            </w:pPr>
            <w:bookmarkStart w:id="2" w:name="_Hlk25828676"/>
            <w:r w:rsidRPr="0066747A">
              <w:rPr>
                <w:rStyle w:val="Bold"/>
              </w:rPr>
              <w:t>Contact Number:</w:t>
            </w:r>
          </w:p>
        </w:tc>
        <w:sdt>
          <w:sdtPr>
            <w:id w:val="-91781013"/>
            <w:placeholder>
              <w:docPart w:val="CC13B90E52B54529A5F9A7BD5581508A"/>
            </w:placeholder>
            <w:showingPlcHdr/>
            <w15:appearance w15:val="hidden"/>
            <w:text w:multiLine="1"/>
          </w:sdtPr>
          <w:sdtEndPr/>
          <w:sdtContent>
            <w:tc>
              <w:tcPr>
                <w:tcW w:w="2268" w:type="dxa"/>
              </w:tcPr>
              <w:p w14:paraId="6CE14E78" w14:textId="77777777" w:rsidR="001B059A" w:rsidRPr="0066747A" w:rsidRDefault="001B059A" w:rsidP="009B3DF2">
                <w:pPr>
                  <w:pStyle w:val="TableTextDetails"/>
                </w:pPr>
                <w:r w:rsidRPr="0066747A">
                  <w:rPr>
                    <w:color w:val="E81D30"/>
                  </w:rPr>
                  <w:t>[Click here to insert no.]</w:t>
                </w:r>
              </w:p>
            </w:tc>
          </w:sdtContent>
        </w:sdt>
        <w:tc>
          <w:tcPr>
            <w:tcW w:w="2410" w:type="dxa"/>
          </w:tcPr>
          <w:p w14:paraId="1A8C430A" w14:textId="77777777" w:rsidR="001B059A" w:rsidRPr="0066747A" w:rsidRDefault="001B059A" w:rsidP="009B3DF2">
            <w:pPr>
              <w:pStyle w:val="TableTextDetails"/>
              <w:rPr>
                <w:b/>
              </w:rPr>
            </w:pPr>
            <w:r w:rsidRPr="0066747A">
              <w:rPr>
                <w:b/>
              </w:rPr>
              <w:t>After Hours Contact No.:</w:t>
            </w:r>
          </w:p>
        </w:tc>
        <w:sdt>
          <w:sdtPr>
            <w:id w:val="726421283"/>
            <w:placeholder>
              <w:docPart w:val="0CCCBC354F9D40F8AFFA12A91D3E83BF"/>
            </w:placeholder>
            <w:showingPlcHdr/>
            <w15:appearance w15:val="hidden"/>
            <w:text w:multiLine="1"/>
          </w:sdtPr>
          <w:sdtEndPr/>
          <w:sdtContent>
            <w:tc>
              <w:tcPr>
                <w:tcW w:w="2399" w:type="dxa"/>
              </w:tcPr>
              <w:p w14:paraId="11F48A69" w14:textId="77777777" w:rsidR="001B059A" w:rsidRPr="0066747A" w:rsidRDefault="001B059A" w:rsidP="009B3DF2">
                <w:pPr>
                  <w:pStyle w:val="TableTextDetails"/>
                </w:pPr>
                <w:r w:rsidRPr="0066747A">
                  <w:rPr>
                    <w:color w:val="E81D30"/>
                  </w:rPr>
                  <w:t>[Click here to insert no.]</w:t>
                </w:r>
              </w:p>
            </w:tc>
          </w:sdtContent>
        </w:sdt>
      </w:tr>
      <w:bookmarkEnd w:id="2"/>
    </w:tbl>
    <w:p w14:paraId="48C9506C" w14:textId="77777777" w:rsidR="001C018A" w:rsidRPr="0066747A" w:rsidRDefault="001C018A" w:rsidP="00060BF7">
      <w:pPr>
        <w:pStyle w:val="spacer"/>
      </w:pPr>
    </w:p>
    <w:tbl>
      <w:tblPr>
        <w:tblStyle w:val="Style1"/>
        <w:tblW w:w="0" w:type="auto"/>
        <w:tblLook w:val="0620" w:firstRow="1" w:lastRow="0" w:firstColumn="0" w:lastColumn="0" w:noHBand="1" w:noVBand="1"/>
      </w:tblPr>
      <w:tblGrid>
        <w:gridCol w:w="2835"/>
        <w:gridCol w:w="2268"/>
        <w:gridCol w:w="2410"/>
        <w:gridCol w:w="2399"/>
      </w:tblGrid>
      <w:tr w:rsidR="001C018A" w:rsidRPr="0066747A" w14:paraId="389090E8" w14:textId="77777777" w:rsidTr="001B059A">
        <w:trPr>
          <w:cnfStyle w:val="100000000000" w:firstRow="1" w:lastRow="0" w:firstColumn="0" w:lastColumn="0" w:oddVBand="0" w:evenVBand="0" w:oddHBand="0" w:evenHBand="0" w:firstRowFirstColumn="0" w:firstRowLastColumn="0" w:lastRowFirstColumn="0" w:lastRowLastColumn="0"/>
          <w:trHeight w:val="283"/>
          <w:tblHeader/>
        </w:trPr>
        <w:tc>
          <w:tcPr>
            <w:tcW w:w="9912" w:type="dxa"/>
            <w:gridSpan w:val="4"/>
          </w:tcPr>
          <w:p w14:paraId="6E1F0F08" w14:textId="77777777" w:rsidR="001C018A" w:rsidRPr="0066747A" w:rsidRDefault="00AA39A4" w:rsidP="00AA39A4">
            <w:pPr>
              <w:pStyle w:val="TableHeading"/>
            </w:pPr>
            <w:r w:rsidRPr="0066747A">
              <w:t xml:space="preserve">Site Manager/Liaison Officer </w:t>
            </w:r>
            <w:r w:rsidR="001C018A" w:rsidRPr="0066747A">
              <w:t>in control of the site</w:t>
            </w:r>
          </w:p>
        </w:tc>
      </w:tr>
      <w:tr w:rsidR="001C018A" w:rsidRPr="0066747A" w14:paraId="1D1695CE" w14:textId="77777777" w:rsidTr="001B059A">
        <w:trPr>
          <w:trHeight w:val="283"/>
        </w:trPr>
        <w:tc>
          <w:tcPr>
            <w:tcW w:w="9912" w:type="dxa"/>
            <w:gridSpan w:val="4"/>
          </w:tcPr>
          <w:p w14:paraId="1D13D672" w14:textId="77777777" w:rsidR="001C018A" w:rsidRPr="0066747A" w:rsidRDefault="001C018A" w:rsidP="00F3395D">
            <w:pPr>
              <w:pStyle w:val="TableText"/>
              <w:rPr>
                <w:i/>
                <w:iCs/>
              </w:rPr>
            </w:pPr>
            <w:r w:rsidRPr="0066747A">
              <w:rPr>
                <w:i/>
                <w:iCs/>
                <w:color w:val="03546D" w:themeColor="text2"/>
              </w:rPr>
              <w:t>If different from above</w:t>
            </w:r>
          </w:p>
        </w:tc>
      </w:tr>
      <w:tr w:rsidR="001C018A" w:rsidRPr="0066747A" w14:paraId="6F3E5667" w14:textId="77777777" w:rsidTr="001B059A">
        <w:trPr>
          <w:trHeight w:val="283"/>
        </w:trPr>
        <w:tc>
          <w:tcPr>
            <w:tcW w:w="2835" w:type="dxa"/>
          </w:tcPr>
          <w:p w14:paraId="067DB0C5" w14:textId="77777777" w:rsidR="001C018A" w:rsidRPr="0066747A" w:rsidRDefault="001C018A" w:rsidP="009B3DF2">
            <w:pPr>
              <w:pStyle w:val="TableTextDetails"/>
              <w:rPr>
                <w:rStyle w:val="Bold"/>
              </w:rPr>
            </w:pPr>
            <w:r w:rsidRPr="0066747A">
              <w:rPr>
                <w:rStyle w:val="Bold"/>
              </w:rPr>
              <w:t>Name</w:t>
            </w:r>
            <w:r w:rsidR="001A5C24" w:rsidRPr="0066747A">
              <w:rPr>
                <w:rStyle w:val="Bold"/>
              </w:rPr>
              <w:t>:</w:t>
            </w:r>
          </w:p>
        </w:tc>
        <w:sdt>
          <w:sdtPr>
            <w:id w:val="1023677981"/>
            <w:placeholder>
              <w:docPart w:val="0B5E4475B7F94234A4F3597F0E7648F2"/>
            </w:placeholder>
            <w:showingPlcHdr/>
            <w15:appearance w15:val="hidden"/>
            <w:text w:multiLine="1"/>
          </w:sdtPr>
          <w:sdtEndPr/>
          <w:sdtContent>
            <w:tc>
              <w:tcPr>
                <w:tcW w:w="7077" w:type="dxa"/>
                <w:gridSpan w:val="3"/>
              </w:tcPr>
              <w:p w14:paraId="1EF31A22" w14:textId="77777777" w:rsidR="001C018A" w:rsidRPr="0066747A" w:rsidRDefault="001C018A" w:rsidP="009B3DF2">
                <w:pPr>
                  <w:pStyle w:val="TableTextDetails"/>
                </w:pPr>
                <w:r w:rsidRPr="0066747A">
                  <w:rPr>
                    <w:color w:val="E81D30"/>
                  </w:rPr>
                  <w:t>[Click here to insert name]</w:t>
                </w:r>
              </w:p>
            </w:tc>
          </w:sdtContent>
        </w:sdt>
      </w:tr>
      <w:tr w:rsidR="001B059A" w:rsidRPr="0066747A" w14:paraId="33193BFD" w14:textId="77777777" w:rsidTr="001B059A">
        <w:trPr>
          <w:trHeight w:val="283"/>
        </w:trPr>
        <w:tc>
          <w:tcPr>
            <w:tcW w:w="2835" w:type="dxa"/>
          </w:tcPr>
          <w:p w14:paraId="45859545" w14:textId="77777777" w:rsidR="001B059A" w:rsidRPr="0066747A" w:rsidRDefault="001B059A" w:rsidP="009B3DF2">
            <w:pPr>
              <w:pStyle w:val="TableTextDetails"/>
              <w:rPr>
                <w:rStyle w:val="Bold"/>
              </w:rPr>
            </w:pPr>
            <w:r w:rsidRPr="0066747A">
              <w:rPr>
                <w:rStyle w:val="Bold"/>
              </w:rPr>
              <w:t>Contact Number:</w:t>
            </w:r>
          </w:p>
        </w:tc>
        <w:sdt>
          <w:sdtPr>
            <w:id w:val="154728666"/>
            <w:placeholder>
              <w:docPart w:val="614DB38D576E4AD280060BFC5124F2FB"/>
            </w:placeholder>
            <w:showingPlcHdr/>
            <w15:appearance w15:val="hidden"/>
            <w:text w:multiLine="1"/>
          </w:sdtPr>
          <w:sdtEndPr/>
          <w:sdtContent>
            <w:tc>
              <w:tcPr>
                <w:tcW w:w="2268" w:type="dxa"/>
              </w:tcPr>
              <w:p w14:paraId="30BC489E" w14:textId="77777777" w:rsidR="001B059A" w:rsidRPr="0066747A" w:rsidRDefault="001B059A" w:rsidP="009B3DF2">
                <w:pPr>
                  <w:pStyle w:val="TableTextDetails"/>
                </w:pPr>
                <w:r w:rsidRPr="0066747A">
                  <w:rPr>
                    <w:color w:val="E81D30"/>
                  </w:rPr>
                  <w:t>[Click here to insert no.]</w:t>
                </w:r>
              </w:p>
            </w:tc>
          </w:sdtContent>
        </w:sdt>
        <w:tc>
          <w:tcPr>
            <w:tcW w:w="2410" w:type="dxa"/>
          </w:tcPr>
          <w:p w14:paraId="423A92FD" w14:textId="77777777" w:rsidR="001B059A" w:rsidRPr="0066747A" w:rsidRDefault="001B059A" w:rsidP="009B3DF2">
            <w:pPr>
              <w:pStyle w:val="TableTextDetails"/>
              <w:rPr>
                <w:b/>
              </w:rPr>
            </w:pPr>
            <w:r w:rsidRPr="0066747A">
              <w:rPr>
                <w:b/>
              </w:rPr>
              <w:t>After Hours Contact No.:</w:t>
            </w:r>
          </w:p>
        </w:tc>
        <w:sdt>
          <w:sdtPr>
            <w:id w:val="608014734"/>
            <w:placeholder>
              <w:docPart w:val="760092699C7048279F08A235F1FCEFC7"/>
            </w:placeholder>
            <w:showingPlcHdr/>
            <w15:appearance w15:val="hidden"/>
            <w:text w:multiLine="1"/>
          </w:sdtPr>
          <w:sdtEndPr/>
          <w:sdtContent>
            <w:tc>
              <w:tcPr>
                <w:tcW w:w="2399" w:type="dxa"/>
              </w:tcPr>
              <w:p w14:paraId="5C25D996" w14:textId="77777777" w:rsidR="001B059A" w:rsidRPr="0066747A" w:rsidRDefault="001B059A" w:rsidP="009B3DF2">
                <w:pPr>
                  <w:pStyle w:val="TableTextDetails"/>
                </w:pPr>
                <w:r w:rsidRPr="0066747A">
                  <w:rPr>
                    <w:color w:val="E81D30"/>
                  </w:rPr>
                  <w:t>[Click here to insert no.]</w:t>
                </w:r>
              </w:p>
            </w:tc>
          </w:sdtContent>
        </w:sdt>
      </w:tr>
    </w:tbl>
    <w:p w14:paraId="6A1F3359" w14:textId="77777777" w:rsidR="00B853BF" w:rsidRPr="0066747A" w:rsidRDefault="00B853BF" w:rsidP="00060BF7">
      <w:pPr>
        <w:pStyle w:val="spacer"/>
      </w:pPr>
    </w:p>
    <w:tbl>
      <w:tblPr>
        <w:tblStyle w:val="Style1"/>
        <w:tblW w:w="0" w:type="auto"/>
        <w:tblLook w:val="0620" w:firstRow="1" w:lastRow="0" w:firstColumn="0" w:lastColumn="0" w:noHBand="1" w:noVBand="1"/>
      </w:tblPr>
      <w:tblGrid>
        <w:gridCol w:w="2835"/>
        <w:gridCol w:w="2552"/>
        <w:gridCol w:w="2262"/>
        <w:gridCol w:w="2263"/>
      </w:tblGrid>
      <w:tr w:rsidR="00B853BF" w:rsidRPr="0066747A" w14:paraId="403E74C0" w14:textId="77777777" w:rsidTr="00E313AB">
        <w:trPr>
          <w:cnfStyle w:val="100000000000" w:firstRow="1" w:lastRow="0" w:firstColumn="0" w:lastColumn="0" w:oddVBand="0" w:evenVBand="0" w:oddHBand="0" w:evenHBand="0" w:firstRowFirstColumn="0" w:firstRowLastColumn="0" w:lastRowFirstColumn="0" w:lastRowLastColumn="0"/>
          <w:trHeight w:val="283"/>
          <w:tblHeader/>
        </w:trPr>
        <w:tc>
          <w:tcPr>
            <w:tcW w:w="9912" w:type="dxa"/>
            <w:gridSpan w:val="4"/>
          </w:tcPr>
          <w:p w14:paraId="4A01C063" w14:textId="77777777" w:rsidR="00B853BF" w:rsidRPr="0066747A" w:rsidRDefault="00B853BF" w:rsidP="00F3395D">
            <w:pPr>
              <w:pStyle w:val="TableHeading"/>
            </w:pPr>
            <w:bookmarkStart w:id="3" w:name="_Toc440539959"/>
            <w:bookmarkStart w:id="4" w:name="_Toc440540113"/>
            <w:r w:rsidRPr="0066747A">
              <w:rPr>
                <w:color w:val="FFFFFF"/>
              </w:rPr>
              <w:t>Construction Works</w:t>
            </w:r>
            <w:bookmarkEnd w:id="3"/>
            <w:bookmarkEnd w:id="4"/>
          </w:p>
        </w:tc>
      </w:tr>
      <w:tr w:rsidR="00EC2D61" w:rsidRPr="0066747A" w14:paraId="07350803" w14:textId="77777777" w:rsidTr="002F5EEC">
        <w:trPr>
          <w:trHeight w:val="847"/>
        </w:trPr>
        <w:tc>
          <w:tcPr>
            <w:tcW w:w="9912" w:type="dxa"/>
            <w:gridSpan w:val="4"/>
            <w:vAlign w:val="center"/>
          </w:tcPr>
          <w:p w14:paraId="3711BAF9" w14:textId="77777777" w:rsidR="00EC2D61" w:rsidRPr="0066747A" w:rsidRDefault="005D2E33" w:rsidP="00D20DD9">
            <w:pPr>
              <w:pStyle w:val="TableText"/>
            </w:pPr>
            <w:bookmarkStart w:id="5" w:name="_Hlk25750147"/>
            <w:r w:rsidRPr="0066747A">
              <w:rPr>
                <w:rStyle w:val="Bold"/>
              </w:rPr>
              <w:t xml:space="preserve">Are </w:t>
            </w:r>
            <w:r w:rsidR="00EC2D61" w:rsidRPr="0066747A">
              <w:rPr>
                <w:rStyle w:val="Bold"/>
              </w:rPr>
              <w:t>construction</w:t>
            </w:r>
            <w:r w:rsidRPr="0066747A">
              <w:rPr>
                <w:rStyle w:val="Bold"/>
              </w:rPr>
              <w:t xml:space="preserve"> works to be undertaken</w:t>
            </w:r>
            <w:r w:rsidR="00EC2D61" w:rsidRPr="0066747A">
              <w:rPr>
                <w:rStyle w:val="Bold"/>
              </w:rPr>
              <w:t xml:space="preserve"> in </w:t>
            </w:r>
            <w:r w:rsidRPr="0066747A">
              <w:rPr>
                <w:rStyle w:val="Bold"/>
              </w:rPr>
              <w:t xml:space="preserve">various </w:t>
            </w:r>
            <w:r w:rsidR="00EC2D61" w:rsidRPr="0066747A">
              <w:rPr>
                <w:rStyle w:val="Bold"/>
              </w:rPr>
              <w:t xml:space="preserve">stages?  </w:t>
            </w:r>
            <w:sdt>
              <w:sdtPr>
                <w:rPr>
                  <w:rStyle w:val="TableTextChar"/>
                  <w:b/>
                  <w:bCs/>
                </w:rPr>
                <w:id w:val="-2088142271"/>
                <w:placeholder>
                  <w:docPart w:val="584DEE3F8AB84B6D9DA98B7A1CA73225"/>
                </w:placeholder>
                <w:showingPlcHdr/>
                <w:comboBox>
                  <w:listItem w:displayText="Yes" w:value="Yes"/>
                  <w:listItem w:displayText="No" w:value="No"/>
                </w:comboBox>
              </w:sdtPr>
              <w:sdtEndPr>
                <w:rPr>
                  <w:rStyle w:val="TableTextChar"/>
                </w:rPr>
              </w:sdtEndPr>
              <w:sdtContent>
                <w:r w:rsidR="00D20DD9" w:rsidRPr="0066747A">
                  <w:rPr>
                    <w:rStyle w:val="TableTextChar"/>
                    <w:b/>
                    <w:bCs/>
                    <w:color w:val="E81D30"/>
                  </w:rPr>
                  <w:t>[Yes / No]</w:t>
                </w:r>
              </w:sdtContent>
            </w:sdt>
          </w:p>
          <w:p w14:paraId="3E3EB866" w14:textId="77777777" w:rsidR="00EC2D61" w:rsidRPr="0066747A" w:rsidRDefault="00EC2D61" w:rsidP="00F3395D">
            <w:pPr>
              <w:pStyle w:val="TableText"/>
              <w:rPr>
                <w:b/>
              </w:rPr>
            </w:pPr>
            <w:r w:rsidRPr="0066747A">
              <w:rPr>
                <w:rStyle w:val="Bold"/>
                <w:b w:val="0"/>
                <w:bCs/>
                <w:i/>
                <w:iCs/>
                <w:color w:val="03546D" w:themeColor="text2"/>
              </w:rPr>
              <w:t xml:space="preserve">If </w:t>
            </w:r>
            <w:r w:rsidRPr="0066747A">
              <w:rPr>
                <w:rStyle w:val="Bold"/>
                <w:i/>
                <w:iCs/>
                <w:color w:val="03546D" w:themeColor="text2"/>
              </w:rPr>
              <w:t>Yes</w:t>
            </w:r>
            <w:r w:rsidRPr="0066747A">
              <w:rPr>
                <w:rStyle w:val="Bold"/>
                <w:b w:val="0"/>
                <w:bCs/>
                <w:i/>
                <w:iCs/>
                <w:color w:val="03546D" w:themeColor="text2"/>
              </w:rPr>
              <w:t>, give details, including proposed dates, contractor undertaking works if different to above</w:t>
            </w:r>
          </w:p>
        </w:tc>
      </w:tr>
      <w:bookmarkEnd w:id="5"/>
      <w:tr w:rsidR="00F3395D" w:rsidRPr="0066747A" w14:paraId="1C3623A3" w14:textId="77777777" w:rsidTr="00E313AB">
        <w:trPr>
          <w:trHeight w:val="283"/>
        </w:trPr>
        <w:tc>
          <w:tcPr>
            <w:tcW w:w="2835" w:type="dxa"/>
          </w:tcPr>
          <w:p w14:paraId="1880FE3C" w14:textId="77777777" w:rsidR="00F3395D" w:rsidRPr="0066747A" w:rsidRDefault="00F3395D" w:rsidP="009B3DF2">
            <w:pPr>
              <w:pStyle w:val="TableTextDetails"/>
              <w:rPr>
                <w:rStyle w:val="Bold"/>
              </w:rPr>
            </w:pPr>
          </w:p>
        </w:tc>
        <w:tc>
          <w:tcPr>
            <w:tcW w:w="2552" w:type="dxa"/>
          </w:tcPr>
          <w:p w14:paraId="27A5FE8B" w14:textId="77777777" w:rsidR="00F3395D" w:rsidRPr="0066747A" w:rsidRDefault="00F3395D" w:rsidP="009B3DF2">
            <w:pPr>
              <w:pStyle w:val="TableTextDetails"/>
              <w:rPr>
                <w:b/>
              </w:rPr>
            </w:pPr>
            <w:r w:rsidRPr="0066747A">
              <w:rPr>
                <w:b/>
              </w:rPr>
              <w:t>Proposed Dates</w:t>
            </w:r>
          </w:p>
        </w:tc>
        <w:tc>
          <w:tcPr>
            <w:tcW w:w="2262" w:type="dxa"/>
          </w:tcPr>
          <w:p w14:paraId="2622DD8F" w14:textId="77777777" w:rsidR="00F3395D" w:rsidRPr="0066747A" w:rsidRDefault="00F3395D" w:rsidP="009B3DF2">
            <w:pPr>
              <w:pStyle w:val="TableTextDetails"/>
              <w:rPr>
                <w:b/>
              </w:rPr>
            </w:pPr>
            <w:r w:rsidRPr="0066747A">
              <w:rPr>
                <w:b/>
              </w:rPr>
              <w:t>Contractor Name</w:t>
            </w:r>
          </w:p>
        </w:tc>
        <w:tc>
          <w:tcPr>
            <w:tcW w:w="2263" w:type="dxa"/>
          </w:tcPr>
          <w:p w14:paraId="229A803B" w14:textId="77777777" w:rsidR="00F3395D" w:rsidRPr="0066747A" w:rsidRDefault="00F3395D" w:rsidP="009B3DF2">
            <w:pPr>
              <w:pStyle w:val="TableTextDetails"/>
              <w:rPr>
                <w:b/>
              </w:rPr>
            </w:pPr>
            <w:r w:rsidRPr="0066747A">
              <w:rPr>
                <w:b/>
              </w:rPr>
              <w:t>Phone Number</w:t>
            </w:r>
          </w:p>
        </w:tc>
      </w:tr>
      <w:tr w:rsidR="00F3395D" w:rsidRPr="0066747A" w14:paraId="129769D7" w14:textId="77777777" w:rsidTr="00E313AB">
        <w:trPr>
          <w:trHeight w:val="283"/>
        </w:trPr>
        <w:tc>
          <w:tcPr>
            <w:tcW w:w="2835" w:type="dxa"/>
          </w:tcPr>
          <w:p w14:paraId="6401F3A3" w14:textId="77777777" w:rsidR="00F3395D" w:rsidRPr="0066747A" w:rsidRDefault="00F3395D" w:rsidP="009B3DF2">
            <w:pPr>
              <w:pStyle w:val="TableTextDetails"/>
              <w:rPr>
                <w:rStyle w:val="Bold"/>
              </w:rPr>
            </w:pPr>
            <w:r w:rsidRPr="0066747A">
              <w:rPr>
                <w:rStyle w:val="Bold"/>
              </w:rPr>
              <w:t>Demolition</w:t>
            </w:r>
            <w:r w:rsidR="001A5C24" w:rsidRPr="0066747A">
              <w:rPr>
                <w:rStyle w:val="Bold"/>
              </w:rPr>
              <w:t>:</w:t>
            </w:r>
          </w:p>
        </w:tc>
        <w:tc>
          <w:tcPr>
            <w:tcW w:w="2552" w:type="dxa"/>
          </w:tcPr>
          <w:p w14:paraId="39ECA2BC" w14:textId="77777777" w:rsidR="00F3395D" w:rsidRPr="0066747A" w:rsidRDefault="001F2AF8" w:rsidP="009B3DF2">
            <w:pPr>
              <w:pStyle w:val="TableTextDetails"/>
            </w:pPr>
            <w:sdt>
              <w:sdtPr>
                <w:id w:val="-440298054"/>
                <w:placeholder>
                  <w:docPart w:val="2B390498C92B474E9126836E79CC6B11"/>
                </w:placeholder>
                <w:showingPlcHdr/>
                <w:date>
                  <w:dateFormat w:val="dd/MM/yy"/>
                  <w:lid w:val="en-AU"/>
                  <w:storeMappedDataAs w:val="dateTime"/>
                  <w:calendar w:val="gregorian"/>
                </w:date>
              </w:sdtPr>
              <w:sdtEndPr/>
              <w:sdtContent>
                <w:r w:rsidR="00F3395D" w:rsidRPr="0066747A">
                  <w:rPr>
                    <w:rStyle w:val="PlaceholderText"/>
                    <w:color w:val="E81D30"/>
                  </w:rPr>
                  <w:t>[Insert date]</w:t>
                </w:r>
              </w:sdtContent>
            </w:sdt>
            <w:r w:rsidR="00F3395D" w:rsidRPr="0066747A">
              <w:t xml:space="preserve"> to </w:t>
            </w:r>
            <w:sdt>
              <w:sdtPr>
                <w:id w:val="1406492962"/>
                <w:placeholder>
                  <w:docPart w:val="EE8DCCAB9FAC41F0AECE7BF2E6985D47"/>
                </w:placeholder>
                <w:showingPlcHdr/>
                <w:date>
                  <w:dateFormat w:val="dd/MM/yy"/>
                  <w:lid w:val="en-AU"/>
                  <w:storeMappedDataAs w:val="dateTime"/>
                  <w:calendar w:val="gregorian"/>
                </w:date>
              </w:sdtPr>
              <w:sdtEndPr/>
              <w:sdtContent>
                <w:r w:rsidR="00F3395D" w:rsidRPr="0066747A">
                  <w:rPr>
                    <w:rStyle w:val="PlaceholderText"/>
                    <w:color w:val="E81D30"/>
                  </w:rPr>
                  <w:t>[Insert date]</w:t>
                </w:r>
              </w:sdtContent>
            </w:sdt>
          </w:p>
        </w:tc>
        <w:sdt>
          <w:sdtPr>
            <w:id w:val="-1593933018"/>
            <w:placeholder>
              <w:docPart w:val="1C75B194EEAD44F49008F3ED574E49AF"/>
            </w:placeholder>
            <w:showingPlcHdr/>
            <w15:appearance w15:val="hidden"/>
            <w:text w:multiLine="1"/>
          </w:sdtPr>
          <w:sdtEndPr/>
          <w:sdtContent>
            <w:tc>
              <w:tcPr>
                <w:tcW w:w="2262" w:type="dxa"/>
              </w:tcPr>
              <w:p w14:paraId="462BDD10" w14:textId="77777777" w:rsidR="00F3395D" w:rsidRPr="0066747A" w:rsidRDefault="00F3395D" w:rsidP="009B3DF2">
                <w:pPr>
                  <w:pStyle w:val="TableTextDetails"/>
                </w:pPr>
                <w:r w:rsidRPr="0066747A">
                  <w:rPr>
                    <w:color w:val="E81D30"/>
                  </w:rPr>
                  <w:t>[Insert name]</w:t>
                </w:r>
              </w:p>
            </w:tc>
          </w:sdtContent>
        </w:sdt>
        <w:sdt>
          <w:sdtPr>
            <w:id w:val="-1333756577"/>
            <w:placeholder>
              <w:docPart w:val="F435C200E03849D5BF175BA7EE477EDC"/>
            </w:placeholder>
            <w:showingPlcHdr/>
            <w15:appearance w15:val="hidden"/>
            <w:text w:multiLine="1"/>
          </w:sdtPr>
          <w:sdtEndPr/>
          <w:sdtContent>
            <w:tc>
              <w:tcPr>
                <w:tcW w:w="2263" w:type="dxa"/>
              </w:tcPr>
              <w:p w14:paraId="1BCC95B1" w14:textId="77777777" w:rsidR="00F3395D" w:rsidRPr="0066747A" w:rsidRDefault="00F3395D" w:rsidP="009B3DF2">
                <w:pPr>
                  <w:pStyle w:val="TableTextDetails"/>
                </w:pPr>
                <w:r w:rsidRPr="0066747A">
                  <w:rPr>
                    <w:color w:val="E81D30"/>
                  </w:rPr>
                  <w:t>[Insert number]</w:t>
                </w:r>
              </w:p>
            </w:tc>
          </w:sdtContent>
        </w:sdt>
      </w:tr>
      <w:tr w:rsidR="00F3395D" w:rsidRPr="0066747A" w14:paraId="4CB1AB6E" w14:textId="77777777" w:rsidTr="00E313AB">
        <w:trPr>
          <w:trHeight w:val="283"/>
        </w:trPr>
        <w:tc>
          <w:tcPr>
            <w:tcW w:w="2835" w:type="dxa"/>
          </w:tcPr>
          <w:p w14:paraId="55C41BF8" w14:textId="77777777" w:rsidR="00F3395D" w:rsidRPr="0066747A" w:rsidRDefault="00F3395D" w:rsidP="009B3DF2">
            <w:pPr>
              <w:pStyle w:val="TableTextDetails"/>
              <w:rPr>
                <w:rStyle w:val="Bold"/>
              </w:rPr>
            </w:pPr>
            <w:r w:rsidRPr="0066747A">
              <w:rPr>
                <w:rStyle w:val="Bold"/>
              </w:rPr>
              <w:t>Excavation</w:t>
            </w:r>
            <w:r w:rsidR="001A5C24" w:rsidRPr="0066747A">
              <w:rPr>
                <w:rStyle w:val="Bold"/>
              </w:rPr>
              <w:t>:</w:t>
            </w:r>
          </w:p>
        </w:tc>
        <w:tc>
          <w:tcPr>
            <w:tcW w:w="2552" w:type="dxa"/>
          </w:tcPr>
          <w:p w14:paraId="5F71E224" w14:textId="77777777" w:rsidR="00F3395D" w:rsidRPr="0066747A" w:rsidRDefault="001F2AF8" w:rsidP="009B3DF2">
            <w:pPr>
              <w:pStyle w:val="TableTextDetails"/>
            </w:pPr>
            <w:sdt>
              <w:sdtPr>
                <w:id w:val="-139504940"/>
                <w:placeholder>
                  <w:docPart w:val="CA4C01C34D8C46E1B275A65B68749F74"/>
                </w:placeholder>
                <w:showingPlcHdr/>
                <w:date>
                  <w:dateFormat w:val="dd/MM/yy"/>
                  <w:lid w:val="en-AU"/>
                  <w:storeMappedDataAs w:val="dateTime"/>
                  <w:calendar w:val="gregorian"/>
                </w:date>
              </w:sdtPr>
              <w:sdtEndPr/>
              <w:sdtContent>
                <w:r w:rsidR="00F3395D" w:rsidRPr="0066747A">
                  <w:rPr>
                    <w:rStyle w:val="PlaceholderText"/>
                    <w:color w:val="E81D30"/>
                  </w:rPr>
                  <w:t>[Insert date]</w:t>
                </w:r>
              </w:sdtContent>
            </w:sdt>
            <w:r w:rsidR="00F3395D" w:rsidRPr="0066747A">
              <w:t xml:space="preserve"> to </w:t>
            </w:r>
            <w:sdt>
              <w:sdtPr>
                <w:id w:val="-743020347"/>
                <w:placeholder>
                  <w:docPart w:val="261EE047AD9B49CC803E57FCADF02602"/>
                </w:placeholder>
                <w:showingPlcHdr/>
                <w:date>
                  <w:dateFormat w:val="dd/MM/yy"/>
                  <w:lid w:val="en-AU"/>
                  <w:storeMappedDataAs w:val="dateTime"/>
                  <w:calendar w:val="gregorian"/>
                </w:date>
              </w:sdtPr>
              <w:sdtEndPr/>
              <w:sdtContent>
                <w:r w:rsidR="00F3395D" w:rsidRPr="0066747A">
                  <w:rPr>
                    <w:rStyle w:val="PlaceholderText"/>
                    <w:color w:val="E81D30"/>
                  </w:rPr>
                  <w:t>[Insert date]</w:t>
                </w:r>
              </w:sdtContent>
            </w:sdt>
          </w:p>
        </w:tc>
        <w:sdt>
          <w:sdtPr>
            <w:id w:val="-1585220901"/>
            <w:placeholder>
              <w:docPart w:val="B0080EC28E61461D9721567307DE8206"/>
            </w:placeholder>
            <w:showingPlcHdr/>
            <w15:appearance w15:val="hidden"/>
            <w:text w:multiLine="1"/>
          </w:sdtPr>
          <w:sdtEndPr/>
          <w:sdtContent>
            <w:tc>
              <w:tcPr>
                <w:tcW w:w="2262" w:type="dxa"/>
              </w:tcPr>
              <w:p w14:paraId="2EFD723F" w14:textId="77777777" w:rsidR="00F3395D" w:rsidRPr="0066747A" w:rsidRDefault="00F3395D" w:rsidP="009B3DF2">
                <w:pPr>
                  <w:pStyle w:val="TableTextDetails"/>
                </w:pPr>
                <w:r w:rsidRPr="0066747A">
                  <w:rPr>
                    <w:color w:val="E81D30"/>
                  </w:rPr>
                  <w:t>[Insert name]</w:t>
                </w:r>
              </w:p>
            </w:tc>
          </w:sdtContent>
        </w:sdt>
        <w:sdt>
          <w:sdtPr>
            <w:id w:val="-1896186558"/>
            <w:placeholder>
              <w:docPart w:val="CDB7C4E19B2345BCB390CE5C3EEFCA9C"/>
            </w:placeholder>
            <w:showingPlcHdr/>
            <w15:appearance w15:val="hidden"/>
            <w:text w:multiLine="1"/>
          </w:sdtPr>
          <w:sdtEndPr/>
          <w:sdtContent>
            <w:tc>
              <w:tcPr>
                <w:tcW w:w="2263" w:type="dxa"/>
              </w:tcPr>
              <w:p w14:paraId="4C149555" w14:textId="77777777" w:rsidR="00F3395D" w:rsidRPr="0066747A" w:rsidRDefault="00F3395D" w:rsidP="009B3DF2">
                <w:pPr>
                  <w:pStyle w:val="TableTextDetails"/>
                </w:pPr>
                <w:r w:rsidRPr="0066747A">
                  <w:rPr>
                    <w:color w:val="E81D30"/>
                  </w:rPr>
                  <w:t>[Insert number]</w:t>
                </w:r>
              </w:p>
            </w:tc>
          </w:sdtContent>
        </w:sdt>
      </w:tr>
      <w:tr w:rsidR="00F3395D" w:rsidRPr="0066747A" w14:paraId="165B4DB2" w14:textId="77777777" w:rsidTr="00E313AB">
        <w:trPr>
          <w:trHeight w:val="283"/>
        </w:trPr>
        <w:tc>
          <w:tcPr>
            <w:tcW w:w="2835" w:type="dxa"/>
          </w:tcPr>
          <w:p w14:paraId="570A74B9" w14:textId="77777777" w:rsidR="00F3395D" w:rsidRPr="0066747A" w:rsidRDefault="00F3395D" w:rsidP="009B3DF2">
            <w:pPr>
              <w:pStyle w:val="TableTextDetails"/>
              <w:rPr>
                <w:rStyle w:val="Bold"/>
              </w:rPr>
            </w:pPr>
            <w:r w:rsidRPr="0066747A">
              <w:rPr>
                <w:rStyle w:val="Bold"/>
              </w:rPr>
              <w:t>Construction</w:t>
            </w:r>
            <w:r w:rsidR="001A5C24" w:rsidRPr="0066747A">
              <w:rPr>
                <w:rStyle w:val="Bold"/>
              </w:rPr>
              <w:t>:</w:t>
            </w:r>
          </w:p>
        </w:tc>
        <w:tc>
          <w:tcPr>
            <w:tcW w:w="2552" w:type="dxa"/>
          </w:tcPr>
          <w:p w14:paraId="472CCE46" w14:textId="77777777" w:rsidR="00F3395D" w:rsidRPr="0066747A" w:rsidRDefault="001F2AF8" w:rsidP="009B3DF2">
            <w:pPr>
              <w:pStyle w:val="TableTextDetails"/>
            </w:pPr>
            <w:sdt>
              <w:sdtPr>
                <w:id w:val="1996528774"/>
                <w:placeholder>
                  <w:docPart w:val="EE0C25295E08485698F47F9E63340DF8"/>
                </w:placeholder>
                <w:showingPlcHdr/>
                <w:date>
                  <w:dateFormat w:val="dd/MM/yy"/>
                  <w:lid w:val="en-AU"/>
                  <w:storeMappedDataAs w:val="dateTime"/>
                  <w:calendar w:val="gregorian"/>
                </w:date>
              </w:sdtPr>
              <w:sdtEndPr/>
              <w:sdtContent>
                <w:r w:rsidR="00F3395D" w:rsidRPr="0066747A">
                  <w:rPr>
                    <w:rStyle w:val="PlaceholderText"/>
                    <w:color w:val="E81D30"/>
                  </w:rPr>
                  <w:t>[Insert date]</w:t>
                </w:r>
              </w:sdtContent>
            </w:sdt>
            <w:r w:rsidR="00F3395D" w:rsidRPr="0066747A">
              <w:t xml:space="preserve"> to </w:t>
            </w:r>
            <w:sdt>
              <w:sdtPr>
                <w:id w:val="515112266"/>
                <w:placeholder>
                  <w:docPart w:val="956A2AF56A5F412AAB750CE58FC06E6E"/>
                </w:placeholder>
                <w:showingPlcHdr/>
                <w:date>
                  <w:dateFormat w:val="dd/MM/yy"/>
                  <w:lid w:val="en-AU"/>
                  <w:storeMappedDataAs w:val="dateTime"/>
                  <w:calendar w:val="gregorian"/>
                </w:date>
              </w:sdtPr>
              <w:sdtEndPr/>
              <w:sdtContent>
                <w:r w:rsidR="00F3395D" w:rsidRPr="0066747A">
                  <w:rPr>
                    <w:rStyle w:val="PlaceholderText"/>
                    <w:color w:val="E81D30"/>
                  </w:rPr>
                  <w:t>[Insert date]</w:t>
                </w:r>
              </w:sdtContent>
            </w:sdt>
          </w:p>
        </w:tc>
        <w:sdt>
          <w:sdtPr>
            <w:id w:val="431013878"/>
            <w:placeholder>
              <w:docPart w:val="2A4BC0480ED24F7DB4C8859DC6C7E38C"/>
            </w:placeholder>
            <w:showingPlcHdr/>
            <w15:appearance w15:val="hidden"/>
            <w:text w:multiLine="1"/>
          </w:sdtPr>
          <w:sdtEndPr/>
          <w:sdtContent>
            <w:tc>
              <w:tcPr>
                <w:tcW w:w="2262" w:type="dxa"/>
              </w:tcPr>
              <w:p w14:paraId="1CF230F1" w14:textId="77777777" w:rsidR="00F3395D" w:rsidRPr="0066747A" w:rsidRDefault="00F3395D" w:rsidP="009B3DF2">
                <w:pPr>
                  <w:pStyle w:val="TableTextDetails"/>
                </w:pPr>
                <w:r w:rsidRPr="0066747A">
                  <w:rPr>
                    <w:color w:val="E81D30"/>
                  </w:rPr>
                  <w:t>[Insert name]</w:t>
                </w:r>
              </w:p>
            </w:tc>
          </w:sdtContent>
        </w:sdt>
        <w:sdt>
          <w:sdtPr>
            <w:id w:val="607387455"/>
            <w:placeholder>
              <w:docPart w:val="5396F06D95C741759D60A5CA1B570403"/>
            </w:placeholder>
            <w:showingPlcHdr/>
            <w15:appearance w15:val="hidden"/>
            <w:text w:multiLine="1"/>
          </w:sdtPr>
          <w:sdtEndPr/>
          <w:sdtContent>
            <w:tc>
              <w:tcPr>
                <w:tcW w:w="2263" w:type="dxa"/>
              </w:tcPr>
              <w:p w14:paraId="124C5B68" w14:textId="77777777" w:rsidR="00F3395D" w:rsidRPr="0066747A" w:rsidRDefault="00F3395D" w:rsidP="009B3DF2">
                <w:pPr>
                  <w:pStyle w:val="TableTextDetails"/>
                </w:pPr>
                <w:r w:rsidRPr="0066747A">
                  <w:rPr>
                    <w:color w:val="E81D30"/>
                  </w:rPr>
                  <w:t>[Insert number]</w:t>
                </w:r>
              </w:p>
            </w:tc>
          </w:sdtContent>
        </w:sdt>
      </w:tr>
      <w:tr w:rsidR="00EC2D61" w:rsidRPr="0066747A" w14:paraId="3A2B401C" w14:textId="77777777" w:rsidTr="002F5EEC">
        <w:trPr>
          <w:trHeight w:val="283"/>
        </w:trPr>
        <w:tc>
          <w:tcPr>
            <w:tcW w:w="9912" w:type="dxa"/>
            <w:gridSpan w:val="4"/>
            <w:vAlign w:val="center"/>
          </w:tcPr>
          <w:p w14:paraId="47C05FE2" w14:textId="77777777" w:rsidR="00EC2D61" w:rsidRPr="0066747A" w:rsidRDefault="00EC2D61" w:rsidP="009B3DF2">
            <w:pPr>
              <w:pStyle w:val="TableTextDetails"/>
            </w:pPr>
            <w:r w:rsidRPr="0066747A">
              <w:rPr>
                <w:rStyle w:val="Bold"/>
              </w:rPr>
              <w:t xml:space="preserve">Is your company in control of the site during these stages of work? </w:t>
            </w:r>
            <w:sdt>
              <w:sdtPr>
                <w:rPr>
                  <w:rStyle w:val="TableTextChar"/>
                  <w:b/>
                  <w:bCs/>
                </w:rPr>
                <w:id w:val="1183405278"/>
                <w:placeholder>
                  <w:docPart w:val="C4C345A88A454DA5A75CB0A53A9BAD66"/>
                </w:placeholder>
                <w:showingPlcHdr/>
                <w:comboBox>
                  <w:listItem w:displayText="Yes" w:value="Yes"/>
                  <w:listItem w:displayText="No" w:value="No"/>
                </w:comboBox>
              </w:sdtPr>
              <w:sdtEndPr>
                <w:rPr>
                  <w:rStyle w:val="TableTextChar"/>
                </w:rPr>
              </w:sdtEndPr>
              <w:sdtContent>
                <w:r w:rsidR="00366A96" w:rsidRPr="0066747A">
                  <w:rPr>
                    <w:rStyle w:val="TableTextChar"/>
                    <w:b/>
                    <w:bCs/>
                    <w:color w:val="E81D30"/>
                  </w:rPr>
                  <w:t>[Yes / No]</w:t>
                </w:r>
              </w:sdtContent>
            </w:sdt>
          </w:p>
        </w:tc>
      </w:tr>
      <w:tr w:rsidR="001A5C24" w:rsidRPr="0066747A" w14:paraId="0346484D" w14:textId="77777777" w:rsidTr="00E313AB">
        <w:trPr>
          <w:trHeight w:val="283"/>
        </w:trPr>
        <w:tc>
          <w:tcPr>
            <w:tcW w:w="2835" w:type="dxa"/>
            <w:vAlign w:val="center"/>
          </w:tcPr>
          <w:p w14:paraId="2847584D" w14:textId="77777777" w:rsidR="001A5C24" w:rsidRPr="0066747A" w:rsidRDefault="001A5C24" w:rsidP="009B3DF2">
            <w:pPr>
              <w:pStyle w:val="TableTextDetails"/>
              <w:rPr>
                <w:rStyle w:val="Bold"/>
              </w:rPr>
            </w:pPr>
            <w:r w:rsidRPr="0066747A">
              <w:rPr>
                <w:rStyle w:val="Bold"/>
              </w:rPr>
              <w:t>Details:</w:t>
            </w:r>
          </w:p>
        </w:tc>
        <w:sdt>
          <w:sdtPr>
            <w:id w:val="90898201"/>
            <w:placeholder>
              <w:docPart w:val="ED5DA42E4CA441CEB16144090BBCFD6A"/>
            </w:placeholder>
            <w:showingPlcHdr/>
            <w15:appearance w15:val="hidden"/>
            <w:text w:multiLine="1"/>
          </w:sdtPr>
          <w:sdtEndPr/>
          <w:sdtContent>
            <w:tc>
              <w:tcPr>
                <w:tcW w:w="7077" w:type="dxa"/>
                <w:gridSpan w:val="3"/>
              </w:tcPr>
              <w:p w14:paraId="54134B8D" w14:textId="77777777" w:rsidR="001A5C24" w:rsidRPr="0066747A" w:rsidRDefault="001A5C24" w:rsidP="009B3DF2">
                <w:pPr>
                  <w:pStyle w:val="TableTextDetails"/>
                </w:pPr>
                <w:r w:rsidRPr="0066747A">
                  <w:rPr>
                    <w:color w:val="E81D30"/>
                  </w:rPr>
                  <w:t>[Click here to insert details]</w:t>
                </w:r>
              </w:p>
            </w:tc>
          </w:sdtContent>
        </w:sdt>
      </w:tr>
    </w:tbl>
    <w:p w14:paraId="3A5070EA" w14:textId="77777777" w:rsidR="00145A4A" w:rsidRPr="0066747A" w:rsidRDefault="00145A4A" w:rsidP="00060BF7">
      <w:pPr>
        <w:pStyle w:val="spacer"/>
      </w:pPr>
    </w:p>
    <w:p w14:paraId="3B088AAA" w14:textId="77777777" w:rsidR="001B059A" w:rsidRPr="0066747A" w:rsidRDefault="00D25F79" w:rsidP="001B059A">
      <w:pPr>
        <w:pStyle w:val="Heading4"/>
      </w:pPr>
      <w:r w:rsidRPr="0066747A">
        <w:t>Declaration</w:t>
      </w:r>
      <w:r w:rsidR="001B059A" w:rsidRPr="0066747A">
        <w:t xml:space="preserve">: </w:t>
      </w:r>
    </w:p>
    <w:p w14:paraId="51BC7B71" w14:textId="77777777" w:rsidR="00E313AB" w:rsidRPr="0066747A" w:rsidRDefault="00113AB9" w:rsidP="002F0AA3">
      <w:pPr>
        <w:pStyle w:val="BodyText"/>
      </w:pPr>
      <w:r w:rsidRPr="0066747A">
        <w:t xml:space="preserve">I have authorisation and delegation to sign this Construction Management Plan on behalf of the Company listed above and I take responsibility for ensuring compliance with our commitment specified herein, the </w:t>
      </w:r>
      <w:r w:rsidR="00F44B1A">
        <w:rPr>
          <w:i/>
          <w:iCs/>
        </w:rPr>
        <w:t xml:space="preserve">Local Government Act </w:t>
      </w:r>
      <w:r w:rsidR="00093086" w:rsidRPr="0066747A">
        <w:rPr>
          <w:i/>
          <w:iCs/>
        </w:rPr>
        <w:t>2020</w:t>
      </w:r>
      <w:r w:rsidRPr="0066747A">
        <w:t xml:space="preserve"> and relevant Local Laws, the Environmental Protection Act </w:t>
      </w:r>
      <w:r w:rsidR="00D82C05">
        <w:t xml:space="preserve">2017 and its requirements </w:t>
      </w:r>
      <w:r w:rsidRPr="0066747A">
        <w:t>and any other relevant legislation.</w:t>
      </w:r>
    </w:p>
    <w:p w14:paraId="46D8762B" w14:textId="77777777" w:rsidR="00E313AB" w:rsidRPr="0066747A" w:rsidRDefault="00E313AB">
      <w:pPr>
        <w:spacing w:line="240" w:lineRule="auto"/>
      </w:pP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4399"/>
      </w:tblGrid>
      <w:tr w:rsidR="00E313AB" w:rsidRPr="0066747A" w14:paraId="45167F67" w14:textId="77777777" w:rsidTr="00113AB9">
        <w:trPr>
          <w:trHeight w:hRule="exact" w:val="1020"/>
        </w:trPr>
        <w:sdt>
          <w:sdtPr>
            <w:id w:val="-1260437649"/>
            <w:temporary/>
            <w:showingPlcHdr/>
            <w:picture/>
          </w:sdtPr>
          <w:sdtEndPr/>
          <w:sdtContent>
            <w:tc>
              <w:tcPr>
                <w:tcW w:w="4399" w:type="dxa"/>
                <w:tcBorders>
                  <w:bottom w:val="dotted" w:sz="4" w:space="0" w:color="7F7F7F" w:themeColor="text1" w:themeTint="80"/>
                </w:tcBorders>
              </w:tcPr>
              <w:p w14:paraId="793A1A79" w14:textId="77777777" w:rsidR="00E313AB" w:rsidRPr="0066747A" w:rsidRDefault="00E313AB" w:rsidP="009B3DF2">
                <w:pPr>
                  <w:pStyle w:val="TableTextDetails"/>
                  <w:spacing w:before="0" w:after="0"/>
                </w:pPr>
                <w:r w:rsidRPr="0066747A">
                  <w:rPr>
                    <w:noProof/>
                    <w:lang w:eastAsia="en-AU"/>
                  </w:rPr>
                  <w:drawing>
                    <wp:inline distT="0" distB="0" distL="0" distR="0" wp14:anchorId="6D053F66" wp14:editId="7D5E2B0E">
                      <wp:extent cx="2758613" cy="519113"/>
                      <wp:effectExtent l="0" t="0" r="381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srcRect t="9918" r="40496" b="-1"/>
                              <a:stretch/>
                            </pic:blipFill>
                            <pic:spPr bwMode="auto">
                              <a:xfrm>
                                <a:off x="0" y="0"/>
                                <a:ext cx="2759482" cy="519277"/>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r w:rsidR="00E313AB" w:rsidRPr="0066747A" w14:paraId="455D5218" w14:textId="77777777" w:rsidTr="00113AB9">
        <w:trPr>
          <w:trHeight w:val="283"/>
        </w:trPr>
        <w:tc>
          <w:tcPr>
            <w:tcW w:w="4399" w:type="dxa"/>
            <w:tcBorders>
              <w:top w:val="dotted" w:sz="4" w:space="0" w:color="7F7F7F" w:themeColor="text1" w:themeTint="80"/>
              <w:bottom w:val="dotted" w:sz="4" w:space="0" w:color="7F7F7F" w:themeColor="text1" w:themeTint="80"/>
            </w:tcBorders>
            <w:vAlign w:val="center"/>
          </w:tcPr>
          <w:p w14:paraId="0B227E8B" w14:textId="77777777" w:rsidR="00E313AB" w:rsidRPr="0066747A" w:rsidRDefault="001F2AF8" w:rsidP="009B3DF2">
            <w:pPr>
              <w:pStyle w:val="TableTextDetails"/>
            </w:pPr>
            <w:sdt>
              <w:sdtPr>
                <w:id w:val="-1605799398"/>
                <w:placeholder>
                  <w:docPart w:val="7D6F4FDDC1BC4CAFB89F3DB2062A9CB3"/>
                </w:placeholder>
                <w:showingPlcHdr/>
                <w15:appearance w15:val="hidden"/>
                <w:text w:multiLine="1"/>
              </w:sdtPr>
              <w:sdtEndPr/>
              <w:sdtContent>
                <w:r w:rsidR="00C60698" w:rsidRPr="0066747A">
                  <w:rPr>
                    <w:color w:val="FF0000"/>
                  </w:rPr>
                  <w:t>[Click here to insert name]</w:t>
                </w:r>
              </w:sdtContent>
            </w:sdt>
            <w:r w:rsidR="00C60698" w:rsidRPr="0066747A">
              <w:t xml:space="preserve"> </w:t>
            </w:r>
            <w:r w:rsidR="00113AB9" w:rsidRPr="0066747A">
              <w:t xml:space="preserve"> </w:t>
            </w:r>
          </w:p>
        </w:tc>
      </w:tr>
      <w:tr w:rsidR="00E313AB" w:rsidRPr="0066747A" w14:paraId="698F5A5D" w14:textId="77777777" w:rsidTr="00113AB9">
        <w:trPr>
          <w:trHeight w:val="283"/>
        </w:trPr>
        <w:sdt>
          <w:sdtPr>
            <w:id w:val="-580216076"/>
            <w:placeholder>
              <w:docPart w:val="A7D2250B93F149B6ABC3AEECCB010016"/>
            </w:placeholder>
            <w:showingPlcHdr/>
            <w:date>
              <w:dateFormat w:val="d MMMM yyyy"/>
              <w:lid w:val="en-AU"/>
              <w:storeMappedDataAs w:val="dateTime"/>
              <w:calendar w:val="gregorian"/>
            </w:date>
          </w:sdtPr>
          <w:sdtEndPr/>
          <w:sdtContent>
            <w:tc>
              <w:tcPr>
                <w:tcW w:w="4399" w:type="dxa"/>
                <w:tcBorders>
                  <w:top w:val="dotted" w:sz="4" w:space="0" w:color="7F7F7F" w:themeColor="text1" w:themeTint="80"/>
                  <w:bottom w:val="dotted" w:sz="4" w:space="0" w:color="7F7F7F" w:themeColor="text1" w:themeTint="80"/>
                </w:tcBorders>
                <w:vAlign w:val="center"/>
              </w:tcPr>
              <w:p w14:paraId="28233405" w14:textId="77777777" w:rsidR="00E313AB" w:rsidRPr="0066747A" w:rsidRDefault="00C60698" w:rsidP="009B3DF2">
                <w:pPr>
                  <w:pStyle w:val="TableTextDetails"/>
                </w:pPr>
                <w:r w:rsidRPr="0066747A">
                  <w:rPr>
                    <w:color w:val="FF0000"/>
                  </w:rPr>
                  <w:t>[Click here to insert date]</w:t>
                </w:r>
              </w:p>
            </w:tc>
          </w:sdtContent>
        </w:sdt>
      </w:tr>
    </w:tbl>
    <w:p w14:paraId="3B8A849E" w14:textId="77777777" w:rsidR="00E313AB" w:rsidRPr="0066747A" w:rsidRDefault="00E313AB" w:rsidP="009B3DF2">
      <w:pPr>
        <w:pStyle w:val="TableTextDetails"/>
        <w:rPr>
          <w:sz w:val="20"/>
        </w:rPr>
      </w:pPr>
    </w:p>
    <w:p w14:paraId="4C0E6B47" w14:textId="77777777" w:rsidR="004A3E05" w:rsidRPr="0066747A" w:rsidRDefault="004A3E05" w:rsidP="00E313AB">
      <w:pPr>
        <w:spacing w:after="120"/>
        <w:rPr>
          <w:rFonts w:cs="Arial"/>
          <w:sz w:val="20"/>
        </w:rPr>
      </w:pPr>
    </w:p>
    <w:p w14:paraId="60366060" w14:textId="77777777" w:rsidR="004A3E05" w:rsidRPr="0066747A" w:rsidRDefault="004A3E05" w:rsidP="00E313AB">
      <w:pPr>
        <w:spacing w:after="120"/>
        <w:rPr>
          <w:rFonts w:cs="Arial"/>
          <w:sz w:val="20"/>
        </w:rPr>
      </w:pPr>
    </w:p>
    <w:p w14:paraId="211C3E0F" w14:textId="77777777" w:rsidR="004A3E05" w:rsidRPr="0066747A" w:rsidRDefault="004A3E05" w:rsidP="00E313AB">
      <w:pPr>
        <w:spacing w:after="120"/>
        <w:rPr>
          <w:rFonts w:cs="Arial"/>
          <w:sz w:val="20"/>
        </w:rPr>
      </w:pPr>
    </w:p>
    <w:p w14:paraId="5385909A" w14:textId="77777777" w:rsidR="004A3E05" w:rsidRPr="0066747A" w:rsidRDefault="004A3E05" w:rsidP="00E313AB">
      <w:pPr>
        <w:spacing w:after="120"/>
        <w:rPr>
          <w:rFonts w:cs="Arial"/>
          <w:sz w:val="20"/>
        </w:rPr>
      </w:pPr>
    </w:p>
    <w:p w14:paraId="460944E7" w14:textId="77777777" w:rsidR="00060BF7" w:rsidRPr="004B2584" w:rsidRDefault="004A3E05" w:rsidP="00447B60">
      <w:pPr>
        <w:pStyle w:val="BodyText"/>
        <w:rPr>
          <w:b/>
          <w:bCs/>
          <w:color w:val="03546D" w:themeColor="text2"/>
          <w:sz w:val="28"/>
          <w:szCs w:val="28"/>
          <w:lang w:eastAsia="en-AU"/>
        </w:rPr>
      </w:pPr>
      <w:r w:rsidRPr="004B2584">
        <w:rPr>
          <w:b/>
          <w:bCs/>
          <w:color w:val="03546D" w:themeColor="text2"/>
          <w:sz w:val="28"/>
          <w:szCs w:val="28"/>
          <w:lang w:eastAsia="en-AU"/>
        </w:rPr>
        <w:t>Collection of Personal Information</w:t>
      </w:r>
    </w:p>
    <w:p w14:paraId="6CA52D67" w14:textId="77777777" w:rsidR="004A3E05" w:rsidRPr="0066747A" w:rsidRDefault="004A3E05" w:rsidP="00447B60">
      <w:pPr>
        <w:pStyle w:val="BodyText"/>
        <w:rPr>
          <w:lang w:eastAsia="en-AU"/>
        </w:rPr>
      </w:pPr>
      <w:r w:rsidRPr="0066747A">
        <w:rPr>
          <w:lang w:eastAsia="en-AU"/>
        </w:rPr>
        <w:t xml:space="preserve">The personal information contained in this Construction Management Plan (CMP) is being collected by Manningham Council for the purpose of </w:t>
      </w:r>
      <w:r w:rsidR="005D2E33" w:rsidRPr="0066747A">
        <w:rPr>
          <w:b/>
          <w:bCs/>
          <w:lang w:eastAsia="en-AU"/>
        </w:rPr>
        <w:t>collecting</w:t>
      </w:r>
      <w:r w:rsidRPr="0066747A">
        <w:rPr>
          <w:b/>
          <w:bCs/>
          <w:lang w:eastAsia="en-AU"/>
        </w:rPr>
        <w:t xml:space="preserve"> contact details </w:t>
      </w:r>
      <w:r w:rsidR="005D2E33" w:rsidRPr="0066747A">
        <w:rPr>
          <w:b/>
          <w:bCs/>
          <w:lang w:eastAsia="en-AU"/>
        </w:rPr>
        <w:t>and details of</w:t>
      </w:r>
      <w:r w:rsidRPr="0066747A">
        <w:rPr>
          <w:b/>
          <w:bCs/>
          <w:lang w:eastAsia="en-AU"/>
        </w:rPr>
        <w:t xml:space="preserve"> development works as required by a condition of a planning permit </w:t>
      </w:r>
      <w:r w:rsidRPr="0066747A">
        <w:rPr>
          <w:lang w:eastAsia="en-AU"/>
        </w:rPr>
        <w:t>and the Planning a</w:t>
      </w:r>
      <w:r w:rsidR="005D2E33" w:rsidRPr="0066747A">
        <w:rPr>
          <w:lang w:eastAsia="en-AU"/>
        </w:rPr>
        <w:t>nd Environment Act 1987</w:t>
      </w:r>
      <w:r w:rsidRPr="0066747A">
        <w:rPr>
          <w:lang w:eastAsia="en-AU"/>
        </w:rPr>
        <w:t>. The personal information will be used for the following purposes:-</w:t>
      </w:r>
    </w:p>
    <w:p w14:paraId="17CBC04E" w14:textId="77777777" w:rsidR="004A3E05" w:rsidRPr="0066747A" w:rsidRDefault="005D2E33" w:rsidP="00447B60">
      <w:pPr>
        <w:pStyle w:val="ListBullet"/>
        <w:rPr>
          <w:rFonts w:eastAsia="Times New Roman"/>
          <w:lang w:eastAsia="en-AU"/>
        </w:rPr>
      </w:pPr>
      <w:r w:rsidRPr="0066747A">
        <w:rPr>
          <w:rFonts w:eastAsia="Times New Roman"/>
          <w:lang w:eastAsia="en-AU"/>
        </w:rPr>
        <w:t xml:space="preserve">To </w:t>
      </w:r>
      <w:r w:rsidR="004A3E05" w:rsidRPr="0066747A">
        <w:rPr>
          <w:rFonts w:eastAsia="Times New Roman"/>
          <w:lang w:eastAsia="en-AU"/>
        </w:rPr>
        <w:t xml:space="preserve">correspond with you or a company representative </w:t>
      </w:r>
      <w:r w:rsidR="004A3E05" w:rsidRPr="0066747A">
        <w:rPr>
          <w:lang w:eastAsia="en-AU"/>
        </w:rPr>
        <w:t>should any issues arise as a result of development works being</w:t>
      </w:r>
      <w:r w:rsidRPr="0066747A">
        <w:rPr>
          <w:lang w:eastAsia="en-AU"/>
        </w:rPr>
        <w:t xml:space="preserve"> undertaken on the subject site.</w:t>
      </w:r>
    </w:p>
    <w:p w14:paraId="7E9D3BC9" w14:textId="77777777" w:rsidR="004A3E05" w:rsidRPr="0066747A" w:rsidRDefault="004A3E05" w:rsidP="00447B60">
      <w:pPr>
        <w:pStyle w:val="BodyText"/>
        <w:rPr>
          <w:lang w:eastAsia="en-AU"/>
        </w:rPr>
      </w:pPr>
      <w:r w:rsidRPr="0066747A">
        <w:rPr>
          <w:shd w:val="clear" w:color="auto" w:fill="FFFFFF"/>
          <w:lang w:eastAsia="en-AU"/>
        </w:rPr>
        <w:t>The information you provide will be made available:-</w:t>
      </w:r>
    </w:p>
    <w:p w14:paraId="710B8AD9" w14:textId="77777777" w:rsidR="004A3E05" w:rsidRPr="0066747A" w:rsidRDefault="005D2E33" w:rsidP="00447B60">
      <w:pPr>
        <w:pStyle w:val="ListBullet"/>
        <w:rPr>
          <w:lang w:eastAsia="en-AU"/>
        </w:rPr>
      </w:pPr>
      <w:r w:rsidRPr="0066747A">
        <w:rPr>
          <w:lang w:eastAsia="en-AU"/>
        </w:rPr>
        <w:t>T</w:t>
      </w:r>
      <w:r w:rsidR="004A3E05" w:rsidRPr="0066747A">
        <w:rPr>
          <w:lang w:eastAsia="en-AU"/>
        </w:rPr>
        <w:t>o any person who ma</w:t>
      </w:r>
      <w:r w:rsidR="00B95270" w:rsidRPr="0066747A">
        <w:rPr>
          <w:lang w:eastAsia="en-AU"/>
        </w:rPr>
        <w:t>y wish to view your endorsed Construction Management Plan (CMP)</w:t>
      </w:r>
      <w:r w:rsidR="004A3E05" w:rsidRPr="0066747A">
        <w:rPr>
          <w:lang w:eastAsia="en-AU"/>
        </w:rPr>
        <w:t>;</w:t>
      </w:r>
    </w:p>
    <w:p w14:paraId="62DA9859" w14:textId="77777777" w:rsidR="004A3E05" w:rsidRPr="0066747A" w:rsidRDefault="005D2E33" w:rsidP="00447B60">
      <w:pPr>
        <w:pStyle w:val="ListBullet"/>
        <w:rPr>
          <w:lang w:eastAsia="en-AU"/>
        </w:rPr>
      </w:pPr>
      <w:r w:rsidRPr="0066747A">
        <w:rPr>
          <w:lang w:eastAsia="en-AU"/>
        </w:rPr>
        <w:t>T</w:t>
      </w:r>
      <w:r w:rsidR="004A3E05" w:rsidRPr="0066747A">
        <w:rPr>
          <w:lang w:eastAsia="en-AU"/>
        </w:rPr>
        <w:t>o relevant officers within Council and other pertinent Government agencies directly involved in the planning process;</w:t>
      </w:r>
    </w:p>
    <w:p w14:paraId="77136F5C" w14:textId="77777777" w:rsidR="004A3E05" w:rsidRPr="0066747A" w:rsidRDefault="005D2E33" w:rsidP="00447B60">
      <w:pPr>
        <w:pStyle w:val="ListBullet"/>
        <w:rPr>
          <w:lang w:eastAsia="en-AU"/>
        </w:rPr>
      </w:pPr>
      <w:r w:rsidRPr="0066747A">
        <w:rPr>
          <w:lang w:eastAsia="en-AU"/>
        </w:rPr>
        <w:t>T</w:t>
      </w:r>
      <w:r w:rsidR="004A3E05" w:rsidRPr="0066747A">
        <w:rPr>
          <w:lang w:eastAsia="en-AU"/>
        </w:rPr>
        <w:t>o persons accessing information in accordance with the Public Records Act 1973, Planning and Environment Act 1987 (PE Act) or the Freedom of Information Act 1982.</w:t>
      </w:r>
    </w:p>
    <w:p w14:paraId="3FA4253E" w14:textId="77777777" w:rsidR="005E3447" w:rsidRPr="0066747A" w:rsidRDefault="004A3E05" w:rsidP="00447B60">
      <w:pPr>
        <w:pStyle w:val="BodyText"/>
        <w:rPr>
          <w:u w:val="single"/>
          <w:shd w:val="clear" w:color="auto" w:fill="FFFFFF"/>
          <w:lang w:eastAsia="en-AU"/>
        </w:rPr>
      </w:pPr>
      <w:r w:rsidRPr="0066747A">
        <w:rPr>
          <w:shd w:val="clear" w:color="auto" w:fill="FFFFFF"/>
          <w:lang w:eastAsia="en-AU"/>
        </w:rPr>
        <w:t>It will not be disclosed to any other external party without your consent, unless required or authorised by law. If the personal information is not collected, we may not be able to process your request. If you wish to access or alter any of the personal information you have supplied to Manningham Council, please contact Statutory Planning by t</w:t>
      </w:r>
      <w:r w:rsidR="005E3447" w:rsidRPr="0066747A">
        <w:rPr>
          <w:shd w:val="clear" w:color="auto" w:fill="FFFFFF"/>
          <w:lang w:eastAsia="en-AU"/>
        </w:rPr>
        <w:t xml:space="preserve">elephone 03 9840 9333 or email: </w:t>
      </w:r>
      <w:hyperlink r:id="rId19" w:history="1">
        <w:r w:rsidRPr="00060BF7">
          <w:rPr>
            <w:rStyle w:val="Hyperlink"/>
          </w:rPr>
          <w:t>manningham@manningham.vic.gov.au</w:t>
        </w:r>
      </w:hyperlink>
    </w:p>
    <w:p w14:paraId="17358914" w14:textId="77777777" w:rsidR="004A3E05" w:rsidRPr="0066747A" w:rsidRDefault="004A3E05" w:rsidP="00E313AB">
      <w:pPr>
        <w:spacing w:after="120"/>
        <w:rPr>
          <w:rFonts w:asciiTheme="majorHAnsi" w:hAnsiTheme="majorHAnsi" w:cstheme="majorHAnsi"/>
        </w:rPr>
      </w:pPr>
    </w:p>
    <w:p w14:paraId="7BD877AA" w14:textId="77777777" w:rsidR="000E2DB0" w:rsidRPr="0066747A" w:rsidRDefault="000E2DB0">
      <w:pPr>
        <w:spacing w:line="240" w:lineRule="auto"/>
      </w:pPr>
      <w:r w:rsidRPr="0066747A">
        <w:br w:type="page"/>
      </w:r>
    </w:p>
    <w:p w14:paraId="3A73A5D3" w14:textId="77777777" w:rsidR="00D25F79" w:rsidRPr="0066747A" w:rsidRDefault="00D25F79" w:rsidP="00D25F79">
      <w:pPr>
        <w:pStyle w:val="Heading1"/>
      </w:pPr>
      <w:bookmarkStart w:id="6" w:name="_Toc25788505"/>
      <w:bookmarkStart w:id="7" w:name="_Toc64279099"/>
      <w:r w:rsidRPr="0066747A">
        <w:t>Public Safety, Amenity and Site Security</w:t>
      </w:r>
      <w:bookmarkEnd w:id="6"/>
      <w:bookmarkEnd w:id="7"/>
      <w:r w:rsidRPr="0066747A">
        <w:t xml:space="preserve"> </w:t>
      </w:r>
    </w:p>
    <w:p w14:paraId="01AD6D3E" w14:textId="77777777" w:rsidR="00D25F79" w:rsidRPr="0066747A" w:rsidRDefault="00D25F79" w:rsidP="00D25F79">
      <w:pPr>
        <w:pStyle w:val="Heading4"/>
      </w:pPr>
      <w:r w:rsidRPr="0066747A">
        <w:t xml:space="preserve">Objective: </w:t>
      </w:r>
    </w:p>
    <w:p w14:paraId="754491FA" w14:textId="77777777" w:rsidR="00D25F79" w:rsidRPr="0066747A" w:rsidRDefault="00D25F79" w:rsidP="00D25F79">
      <w:pPr>
        <w:pStyle w:val="BulletLvl1"/>
      </w:pPr>
      <w:r w:rsidRPr="0066747A">
        <w:t>To adequately protect the community from activities occurring on building sites</w:t>
      </w:r>
    </w:p>
    <w:p w14:paraId="62A11556" w14:textId="77777777" w:rsidR="00D25F79" w:rsidRPr="0066747A" w:rsidRDefault="00D25F79" w:rsidP="00D25F79">
      <w:pPr>
        <w:pStyle w:val="ListBullet"/>
      </w:pPr>
      <w:r w:rsidRPr="0066747A">
        <w:t>To effectively manage occupation of the street and protection of community assets</w:t>
      </w:r>
    </w:p>
    <w:p w14:paraId="58BC7C34" w14:textId="77777777" w:rsidR="00D25F79" w:rsidRDefault="00D25F79" w:rsidP="00D25F79">
      <w:pPr>
        <w:pStyle w:val="ListBullet"/>
        <w:rPr>
          <w:rStyle w:val="BodyTextChar"/>
        </w:rPr>
      </w:pPr>
      <w:r w:rsidRPr="0066747A">
        <w:t>To ensure construction sites are kept safe, secure, neat and tidy</w:t>
      </w:r>
      <w:r w:rsidRPr="0066747A">
        <w:rPr>
          <w:rStyle w:val="BodyTextChar"/>
        </w:rPr>
        <w:t xml:space="preserve">. </w:t>
      </w:r>
    </w:p>
    <w:p w14:paraId="51F5A950" w14:textId="77777777" w:rsidR="00EE0B00" w:rsidRPr="0066747A" w:rsidRDefault="00EE0B00" w:rsidP="00EE0B00">
      <w:pPr>
        <w:pStyle w:val="BodyText"/>
        <w:rPr>
          <w:rStyle w:val="BodyTextChar"/>
        </w:rPr>
      </w:pPr>
    </w:p>
    <w:tbl>
      <w:tblPr>
        <w:tblStyle w:val="Style1"/>
        <w:tblW w:w="10223" w:type="dxa"/>
        <w:tblInd w:w="5" w:type="dxa"/>
        <w:tblBorders>
          <w:top w:val="single" w:sz="4" w:space="0" w:color="CFCFCF" w:themeColor="background2" w:themeShade="E6"/>
          <w:left w:val="none" w:sz="0" w:space="0" w:color="auto"/>
          <w:bottom w:val="single" w:sz="4" w:space="0" w:color="CFCFCF" w:themeColor="background2" w:themeShade="E6"/>
          <w:right w:val="none" w:sz="0" w:space="0" w:color="auto"/>
          <w:insideH w:val="single" w:sz="4" w:space="0" w:color="CFCFCF" w:themeColor="background2" w:themeShade="E6"/>
          <w:insideV w:val="single" w:sz="4" w:space="0" w:color="FFFFFF" w:themeColor="background1"/>
        </w:tblBorders>
        <w:tblLook w:val="03E0" w:firstRow="1" w:lastRow="1" w:firstColumn="1" w:lastColumn="1" w:noHBand="1" w:noVBand="0"/>
      </w:tblPr>
      <w:tblGrid>
        <w:gridCol w:w="5240"/>
        <w:gridCol w:w="4965"/>
        <w:gridCol w:w="18"/>
      </w:tblGrid>
      <w:tr w:rsidR="004C7587" w:rsidRPr="0066747A" w14:paraId="70806B85" w14:textId="77777777" w:rsidTr="004C7587">
        <w:trPr>
          <w:gridAfter w:val="1"/>
          <w:cnfStyle w:val="100000000000" w:firstRow="1" w:lastRow="0" w:firstColumn="0" w:lastColumn="0" w:oddVBand="0" w:evenVBand="0" w:oddHBand="0" w:evenHBand="0" w:firstRowFirstColumn="0" w:firstRowLastColumn="0" w:lastRowFirstColumn="0" w:lastRowLastColumn="0"/>
          <w:wAfter w:w="18" w:type="dxa"/>
          <w:trHeight w:val="284"/>
          <w:tblHeader/>
        </w:trPr>
        <w:tc>
          <w:tcPr>
            <w:cnfStyle w:val="001000000000" w:firstRow="0" w:lastRow="0" w:firstColumn="1" w:lastColumn="0" w:oddVBand="0" w:evenVBand="0" w:oddHBand="0" w:evenHBand="0" w:firstRowFirstColumn="0" w:firstRowLastColumn="0" w:lastRowFirstColumn="0" w:lastRowLastColumn="0"/>
            <w:tcW w:w="10205" w:type="dxa"/>
            <w:gridSpan w:val="2"/>
            <w:vAlign w:val="center"/>
          </w:tcPr>
          <w:p w14:paraId="586D3468" w14:textId="77777777" w:rsidR="004C7587" w:rsidRPr="0066747A" w:rsidRDefault="004C7587" w:rsidP="00591265">
            <w:pPr>
              <w:pStyle w:val="TableHeading"/>
            </w:pPr>
            <w:r w:rsidRPr="004C7587">
              <w:t>Measures to be Implemented</w:t>
            </w:r>
          </w:p>
        </w:tc>
      </w:tr>
      <w:tr w:rsidR="00C87C7E" w:rsidRPr="0066747A" w14:paraId="50B18AE9"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09A9C32F" w14:textId="77777777" w:rsidR="00C87C7E" w:rsidRPr="0066747A" w:rsidRDefault="00C87C7E" w:rsidP="00C87C7E">
            <w:pPr>
              <w:pStyle w:val="Heading2"/>
              <w:outlineLvl w:val="1"/>
            </w:pPr>
            <w:r w:rsidRPr="0066747A">
              <w:t>Site emergency contact details (24 Hours)</w:t>
            </w:r>
          </w:p>
        </w:tc>
      </w:tr>
      <w:tr w:rsidR="00C87C7E" w:rsidRPr="0066747A" w14:paraId="315DD290"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E6E6E6" w:themeColor="background2"/>
              <w:bottom w:val="single" w:sz="4" w:space="0" w:color="E6E6E6" w:themeColor="background2"/>
            </w:tcBorders>
            <w:shd w:val="clear" w:color="auto" w:fill="auto"/>
          </w:tcPr>
          <w:p w14:paraId="462AE642" w14:textId="77777777" w:rsidR="00C87C7E" w:rsidRPr="0066747A" w:rsidRDefault="00C87C7E" w:rsidP="00CF3025">
            <w:pPr>
              <w:pStyle w:val="TableText"/>
              <w:rPr>
                <w:b/>
                <w:bCs/>
              </w:rPr>
            </w:pPr>
            <w:bookmarkStart w:id="8" w:name="_Hlk25749803"/>
            <w:r w:rsidRPr="0066747A">
              <w:rPr>
                <w:b/>
                <w:bCs/>
              </w:rPr>
              <w:t>Name:</w:t>
            </w:r>
          </w:p>
        </w:tc>
        <w:sdt>
          <w:sdtPr>
            <w:id w:val="157362649"/>
            <w:placeholder>
              <w:docPart w:val="110EAD99C1984C2CA64011816057EB6C"/>
            </w:placeholder>
            <w:showingPlcHdr/>
            <w15:appearance w15:val="hidden"/>
            <w:text w:multiLine="1"/>
          </w:sdtPr>
          <w:sdtEndPr/>
          <w:sdtContent>
            <w:tc>
              <w:tcPr>
                <w:cnfStyle w:val="000100000000" w:firstRow="0" w:lastRow="0" w:firstColumn="0" w:lastColumn="1" w:oddVBand="0" w:evenVBand="0" w:oddHBand="0" w:evenHBand="0" w:firstRowFirstColumn="0" w:firstRowLastColumn="0" w:lastRowFirstColumn="0" w:lastRowLastColumn="0"/>
                <w:tcW w:w="4983" w:type="dxa"/>
                <w:gridSpan w:val="2"/>
                <w:vAlign w:val="center"/>
              </w:tcPr>
              <w:p w14:paraId="76D0551B" w14:textId="77777777" w:rsidR="00C87C7E" w:rsidRPr="0066747A" w:rsidRDefault="00C87C7E" w:rsidP="00CF3025">
                <w:pPr>
                  <w:pStyle w:val="TableText"/>
                  <w:rPr>
                    <w:b/>
                    <w:bCs/>
                  </w:rPr>
                </w:pPr>
                <w:r w:rsidRPr="0066747A">
                  <w:rPr>
                    <w:color w:val="E81D30"/>
                  </w:rPr>
                  <w:t>[Click here to insert name]</w:t>
                </w:r>
              </w:p>
            </w:tc>
          </w:sdtContent>
        </w:sdt>
      </w:tr>
      <w:tr w:rsidR="00C87C7E" w:rsidRPr="0066747A" w14:paraId="7BF87103"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E6E6E6" w:themeColor="background2"/>
              <w:bottom w:val="single" w:sz="4" w:space="0" w:color="E6E6E6" w:themeColor="background2"/>
            </w:tcBorders>
            <w:shd w:val="clear" w:color="auto" w:fill="auto"/>
          </w:tcPr>
          <w:p w14:paraId="7763AB8F" w14:textId="77777777" w:rsidR="00C87C7E" w:rsidRPr="0066747A" w:rsidRDefault="00C87C7E" w:rsidP="00210EA6">
            <w:pPr>
              <w:pStyle w:val="TableText"/>
              <w:rPr>
                <w:b/>
                <w:bCs/>
              </w:rPr>
            </w:pPr>
            <w:bookmarkStart w:id="9" w:name="_Toc25788507"/>
            <w:bookmarkEnd w:id="9"/>
            <w:r w:rsidRPr="0066747A">
              <w:rPr>
                <w:b/>
                <w:bCs/>
              </w:rPr>
              <w:t>Phone number:</w:t>
            </w:r>
          </w:p>
        </w:tc>
        <w:sdt>
          <w:sdtPr>
            <w:id w:val="-1329052773"/>
            <w:placeholder>
              <w:docPart w:val="F5B6E60026304C8DA203B3A5F16D48F8"/>
            </w:placeholder>
            <w:showingPlcHdr/>
            <w15:appearance w15:val="hidden"/>
            <w:text w:multiLine="1"/>
          </w:sdtPr>
          <w:sdtEndPr/>
          <w:sdtContent>
            <w:tc>
              <w:tcPr>
                <w:cnfStyle w:val="000100000000" w:firstRow="0" w:lastRow="0" w:firstColumn="0" w:lastColumn="1" w:oddVBand="0" w:evenVBand="0" w:oddHBand="0" w:evenHBand="0" w:firstRowFirstColumn="0" w:firstRowLastColumn="0" w:lastRowFirstColumn="0" w:lastRowLastColumn="0"/>
                <w:tcW w:w="4983" w:type="dxa"/>
                <w:gridSpan w:val="2"/>
              </w:tcPr>
              <w:p w14:paraId="45B99791" w14:textId="77777777" w:rsidR="00C87C7E" w:rsidRPr="0066747A" w:rsidRDefault="00C87C7E" w:rsidP="00591265">
                <w:pPr>
                  <w:pStyle w:val="TableText"/>
                </w:pPr>
                <w:r w:rsidRPr="0066747A">
                  <w:rPr>
                    <w:color w:val="E81D30"/>
                  </w:rPr>
                  <w:t>[Click here to insert contact number]</w:t>
                </w:r>
              </w:p>
            </w:tc>
          </w:sdtContent>
        </w:sdt>
      </w:tr>
      <w:tr w:rsidR="00C87C7E" w:rsidRPr="0066747A" w14:paraId="7B34D579"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05146A0B" w14:textId="77777777" w:rsidR="00C87C7E" w:rsidRPr="0066747A" w:rsidRDefault="00C87C7E" w:rsidP="00C87C7E">
            <w:pPr>
              <w:pStyle w:val="Heading2"/>
              <w:outlineLvl w:val="1"/>
            </w:pPr>
            <w:r w:rsidRPr="0066747A">
              <w:t>Security measures</w:t>
            </w:r>
          </w:p>
        </w:tc>
      </w:tr>
      <w:bookmarkEnd w:id="8"/>
      <w:tr w:rsidR="00C87C7E" w:rsidRPr="0066747A" w14:paraId="1293BC7D"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34EE8CFA" w14:textId="77777777" w:rsidR="00C87C7E" w:rsidRPr="0066747A" w:rsidRDefault="00C87C7E" w:rsidP="00210EA6">
            <w:pPr>
              <w:pStyle w:val="TableText"/>
              <w:rPr>
                <w:i/>
                <w:iCs/>
                <w:color w:val="03546D" w:themeColor="text2"/>
              </w:rPr>
            </w:pPr>
            <w:r w:rsidRPr="0066747A">
              <w:rPr>
                <w:b/>
                <w:bCs/>
              </w:rPr>
              <w:t>Company name:</w:t>
            </w:r>
          </w:p>
        </w:tc>
        <w:sdt>
          <w:sdtPr>
            <w:id w:val="2072613130"/>
            <w:placeholder>
              <w:docPart w:val="997521D32566447BBB8E206982C94C75"/>
            </w:placeholder>
            <w:showingPlcHdr/>
            <w15:appearance w15:val="hidden"/>
            <w:text w:multiLine="1"/>
          </w:sdtPr>
          <w:sdtEndPr/>
          <w:sdtContent>
            <w:tc>
              <w:tcPr>
                <w:cnfStyle w:val="000100000000" w:firstRow="0" w:lastRow="0" w:firstColumn="0" w:lastColumn="1" w:oddVBand="0" w:evenVBand="0" w:oddHBand="0" w:evenHBand="0" w:firstRowFirstColumn="0" w:firstRowLastColumn="0" w:lastRowFirstColumn="0" w:lastRowLastColumn="0"/>
                <w:tcW w:w="4983" w:type="dxa"/>
                <w:gridSpan w:val="2"/>
              </w:tcPr>
              <w:p w14:paraId="3EA31CC6" w14:textId="77777777" w:rsidR="00C87C7E" w:rsidRPr="0066747A" w:rsidRDefault="00C87C7E" w:rsidP="00210EA6">
                <w:pPr>
                  <w:pStyle w:val="TableText"/>
                </w:pPr>
                <w:r w:rsidRPr="0066747A">
                  <w:rPr>
                    <w:color w:val="E81D30"/>
                  </w:rPr>
                  <w:t>[Click here to insert name]</w:t>
                </w:r>
              </w:p>
            </w:tc>
          </w:sdtContent>
        </w:sdt>
      </w:tr>
      <w:tr w:rsidR="00C87C7E" w:rsidRPr="0066747A" w14:paraId="2EF16972"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48B2B1BF" w14:textId="77777777" w:rsidR="00C87C7E" w:rsidRPr="0066747A" w:rsidRDefault="00C87C7E" w:rsidP="00210EA6">
            <w:pPr>
              <w:pStyle w:val="TableText"/>
              <w:rPr>
                <w:i/>
                <w:iCs/>
                <w:color w:val="03546D" w:themeColor="text2"/>
              </w:rPr>
            </w:pPr>
            <w:r w:rsidRPr="0066747A">
              <w:rPr>
                <w:b/>
                <w:bCs/>
              </w:rPr>
              <w:t>Phone number:</w:t>
            </w:r>
          </w:p>
        </w:tc>
        <w:sdt>
          <w:sdtPr>
            <w:id w:val="-2051756786"/>
            <w:placeholder>
              <w:docPart w:val="92FDC4AE82D445C19B13D469DD47F1EA"/>
            </w:placeholder>
            <w:showingPlcHdr/>
            <w15:appearance w15:val="hidden"/>
            <w:text w:multiLine="1"/>
          </w:sdtPr>
          <w:sdtEndPr/>
          <w:sdtContent>
            <w:tc>
              <w:tcPr>
                <w:cnfStyle w:val="000100000000" w:firstRow="0" w:lastRow="0" w:firstColumn="0" w:lastColumn="1" w:oddVBand="0" w:evenVBand="0" w:oddHBand="0" w:evenHBand="0" w:firstRowFirstColumn="0" w:firstRowLastColumn="0" w:lastRowFirstColumn="0" w:lastRowLastColumn="0"/>
                <w:tcW w:w="4983" w:type="dxa"/>
                <w:gridSpan w:val="2"/>
              </w:tcPr>
              <w:p w14:paraId="0A59B7EB" w14:textId="77777777" w:rsidR="00C87C7E" w:rsidRPr="0066747A" w:rsidRDefault="00C87C7E" w:rsidP="00210EA6">
                <w:pPr>
                  <w:pStyle w:val="TableText"/>
                </w:pPr>
                <w:r w:rsidRPr="0066747A">
                  <w:rPr>
                    <w:color w:val="E81D30"/>
                  </w:rPr>
                  <w:t>[Click here to insert contact number]</w:t>
                </w:r>
              </w:p>
            </w:tc>
          </w:sdtContent>
        </w:sdt>
      </w:tr>
      <w:tr w:rsidR="00C87C7E" w:rsidRPr="0066747A" w14:paraId="149FCAA6"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7E67014B" w14:textId="77777777" w:rsidR="00C87C7E" w:rsidRPr="0066747A" w:rsidRDefault="00C87C7E" w:rsidP="007515CB">
            <w:pPr>
              <w:pStyle w:val="TableText"/>
              <w:rPr>
                <w:i/>
                <w:iCs/>
              </w:rPr>
            </w:pPr>
            <w:r w:rsidRPr="0066747A">
              <w:rPr>
                <w:i/>
                <w:iCs/>
              </w:rPr>
              <w:t>Outline the security measures for the site, including site security, contact name and contact numbers (24 Hours)</w:t>
            </w:r>
          </w:p>
        </w:tc>
        <w:sdt>
          <w:sdtPr>
            <w:id w:val="1228184693"/>
            <w:placeholder>
              <w:docPart w:val="551C1C205CD64514B634BEDDF759F331"/>
            </w:placeholder>
            <w:showingPlcHdr/>
            <w15:appearance w15:val="hidden"/>
            <w:text w:multiLine="1"/>
          </w:sdtPr>
          <w:sdtEndPr/>
          <w:sdtContent>
            <w:tc>
              <w:tcPr>
                <w:cnfStyle w:val="000100000000" w:firstRow="0" w:lastRow="0" w:firstColumn="0" w:lastColumn="1" w:oddVBand="0" w:evenVBand="0" w:oddHBand="0" w:evenHBand="0" w:firstRowFirstColumn="0" w:firstRowLastColumn="0" w:lastRowFirstColumn="0" w:lastRowLastColumn="0"/>
                <w:tcW w:w="4983" w:type="dxa"/>
                <w:gridSpan w:val="2"/>
              </w:tcPr>
              <w:p w14:paraId="50A99401" w14:textId="77777777" w:rsidR="00C87C7E" w:rsidRPr="0066747A" w:rsidRDefault="00C87C7E" w:rsidP="00210EA6">
                <w:pPr>
                  <w:pStyle w:val="TableText"/>
                </w:pPr>
                <w:r w:rsidRPr="0066747A">
                  <w:rPr>
                    <w:color w:val="E81D30"/>
                  </w:rPr>
                  <w:t>[Click here to insert details]</w:t>
                </w:r>
              </w:p>
            </w:tc>
          </w:sdtContent>
        </w:sdt>
      </w:tr>
      <w:tr w:rsidR="00C87C7E" w:rsidRPr="0066747A" w14:paraId="6D93904C"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512E0571" w14:textId="77777777" w:rsidR="00C87C7E" w:rsidRPr="0066747A" w:rsidRDefault="00C87C7E" w:rsidP="00C87C7E">
            <w:pPr>
              <w:pStyle w:val="Heading2"/>
              <w:outlineLvl w:val="1"/>
            </w:pPr>
            <w:r w:rsidRPr="0066747A">
              <w:t>Site fencing</w:t>
            </w:r>
          </w:p>
        </w:tc>
      </w:tr>
      <w:tr w:rsidR="004C7587" w:rsidRPr="0066747A" w14:paraId="0479C936" w14:textId="77777777" w:rsidTr="009D5D59">
        <w:trPr>
          <w:trHeight w:val="469"/>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5113A20E" w14:textId="77777777" w:rsidR="004C7587" w:rsidRPr="00EE0B00" w:rsidRDefault="004C7587" w:rsidP="004665DF">
            <w:pPr>
              <w:pStyle w:val="TableText"/>
            </w:pPr>
            <w:bookmarkStart w:id="10" w:name="_Toc25788511"/>
            <w:r w:rsidRPr="00EE0B00">
              <w:t>All excavations will be secured by a fence, hoarding or other suitable barrier to the satisfaction of the relevant Building Surveyor so they do not pose a danger to life or property.</w:t>
            </w:r>
          </w:p>
          <w:p w14:paraId="793CC308" w14:textId="77777777" w:rsidR="004C7587" w:rsidRPr="00EE0B00" w:rsidRDefault="004C7587" w:rsidP="004665DF">
            <w:pPr>
              <w:pStyle w:val="TableText"/>
            </w:pPr>
            <w:r w:rsidRPr="00EE0B00">
              <w:t>Hoardings, permit fencing or other site barriers will not allow climbing or unauthorised entry.</w:t>
            </w:r>
          </w:p>
          <w:p w14:paraId="2B1302D8" w14:textId="77777777" w:rsidR="004C7587" w:rsidRPr="00EE0B00" w:rsidRDefault="004C7587" w:rsidP="004665DF">
            <w:pPr>
              <w:pStyle w:val="TableText"/>
            </w:pPr>
            <w:r w:rsidRPr="00EE0B00">
              <w:t>Hoardings, barriers and other perimeter fencing will be suitably lined to limit public viewing to designated areas.</w:t>
            </w:r>
          </w:p>
          <w:p w14:paraId="1360D28B" w14:textId="77777777" w:rsidR="004C7587" w:rsidRPr="0066747A" w:rsidRDefault="004C7587" w:rsidP="004665DF">
            <w:pPr>
              <w:pStyle w:val="TableText"/>
            </w:pPr>
            <w:r w:rsidRPr="00EE0B00">
              <w:t>All temporary fence panels including footings will be located on private property, secured and braced to prevent fencing falling onto Council land.</w:t>
            </w:r>
            <w:bookmarkEnd w:id="10"/>
          </w:p>
        </w:tc>
      </w:tr>
      <w:tr w:rsidR="00C87C7E" w:rsidRPr="0066747A" w14:paraId="6917D92B" w14:textId="77777777" w:rsidTr="004C7587">
        <w:trPr>
          <w:trHeight w:val="340"/>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4F28BE42" w14:textId="77777777" w:rsidR="00C87C7E" w:rsidRPr="0066747A" w:rsidRDefault="00C87C7E" w:rsidP="00C87C7E">
            <w:pPr>
              <w:pStyle w:val="Heading2"/>
              <w:outlineLvl w:val="1"/>
            </w:pPr>
            <w:r w:rsidRPr="0066747A">
              <w:t>Material storage</w:t>
            </w:r>
          </w:p>
        </w:tc>
      </w:tr>
      <w:tr w:rsidR="004C7587" w:rsidRPr="0066747A" w14:paraId="57617BCF" w14:textId="77777777" w:rsidTr="009D5D59">
        <w:trPr>
          <w:trHeight w:val="469"/>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52F335BD" w14:textId="77777777" w:rsidR="004C7587" w:rsidRPr="0066747A" w:rsidRDefault="004C7587" w:rsidP="004C7587">
            <w:pPr>
              <w:pStyle w:val="TableText"/>
            </w:pPr>
            <w:r w:rsidRPr="00EE0B00">
              <w:t>All dangerous chemicals will be correctly stored in a manner approved by WorkSafe Victoria in a secure location away from emergency exits and stormwater pits.  Procedures will be put in place for secure access and spillage.</w:t>
            </w:r>
          </w:p>
        </w:tc>
      </w:tr>
      <w:tr w:rsidR="00C87C7E" w:rsidRPr="0066747A" w14:paraId="5834077D"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51D7A078" w14:textId="77777777" w:rsidR="00C87C7E" w:rsidRPr="0066747A" w:rsidRDefault="00C87C7E" w:rsidP="00C87C7E">
            <w:pPr>
              <w:pStyle w:val="Heading2"/>
              <w:outlineLvl w:val="1"/>
            </w:pPr>
            <w:r w:rsidRPr="0066747A">
              <w:t>Excavations</w:t>
            </w:r>
          </w:p>
        </w:tc>
      </w:tr>
      <w:tr w:rsidR="004C7587" w:rsidRPr="0066747A" w14:paraId="154A1740" w14:textId="77777777" w:rsidTr="009D5D59">
        <w:trPr>
          <w:trHeight w:val="469"/>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5F1035D4" w14:textId="77777777" w:rsidR="004C7587" w:rsidRPr="00EE0B00" w:rsidRDefault="004C7587" w:rsidP="00EE0B00">
            <w:pPr>
              <w:pStyle w:val="TableText"/>
            </w:pPr>
            <w:r w:rsidRPr="00EE0B00">
              <w:t>Excavations adjacent to or in close proximity to a road, pathway or building will be designed to support the road, pathway or building.</w:t>
            </w:r>
          </w:p>
          <w:p w14:paraId="0BEDE3AE" w14:textId="77777777" w:rsidR="004C7587" w:rsidRPr="00EE0B00" w:rsidRDefault="004C7587" w:rsidP="00EE0B00">
            <w:pPr>
              <w:pStyle w:val="TableText"/>
            </w:pPr>
            <w:r w:rsidRPr="00EE0B00">
              <w:t>Consent and report will be obtained from Council and/or other relevant authorities under the Building Regulations for excavations and shoring where excavations occur within three metres of a road or within a 45 degree angle.</w:t>
            </w:r>
          </w:p>
          <w:p w14:paraId="40443FA3" w14:textId="77777777" w:rsidR="004C7587" w:rsidRPr="0066747A" w:rsidRDefault="004C7587" w:rsidP="004C7587">
            <w:pPr>
              <w:pStyle w:val="TableText"/>
            </w:pPr>
            <w:r w:rsidRPr="00EE0B00">
              <w:t>Protection work notices in accordance with Part 513 of the Building Regulations 2006 will be issued where applicable.</w:t>
            </w:r>
          </w:p>
        </w:tc>
      </w:tr>
      <w:tr w:rsidR="00C87C7E" w:rsidRPr="0066747A" w14:paraId="5584154F"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566AAD38" w14:textId="77777777" w:rsidR="00C87C7E" w:rsidRPr="0066747A" w:rsidRDefault="00C87C7E" w:rsidP="00C87C7E">
            <w:pPr>
              <w:pStyle w:val="Heading2"/>
              <w:outlineLvl w:val="1"/>
            </w:pPr>
            <w:r w:rsidRPr="0066747A">
              <w:t>Lighting</w:t>
            </w:r>
          </w:p>
        </w:tc>
      </w:tr>
      <w:tr w:rsidR="00C87C7E" w:rsidRPr="0066747A" w14:paraId="28A446BA" w14:textId="77777777" w:rsidTr="009D5D59">
        <w:trPr>
          <w:trHeight w:val="469"/>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E6E6E6" w:themeColor="background2"/>
              <w:bottom w:val="single" w:sz="4" w:space="0" w:color="E6E6E6" w:themeColor="background2"/>
            </w:tcBorders>
            <w:shd w:val="clear" w:color="auto" w:fill="auto"/>
          </w:tcPr>
          <w:p w14:paraId="47325AFB" w14:textId="77777777" w:rsidR="00C87C7E" w:rsidRPr="00EE0B00" w:rsidRDefault="00C87C7E" w:rsidP="004C7587">
            <w:pPr>
              <w:pStyle w:val="TableText"/>
            </w:pPr>
            <w:r w:rsidRPr="00EE0B00">
              <w:t>Provide details in relation to on-site lighting – type &amp; location</w:t>
            </w:r>
          </w:p>
          <w:p w14:paraId="71D91C82" w14:textId="77777777" w:rsidR="00C87C7E" w:rsidRPr="00EE0B00" w:rsidRDefault="00C87C7E" w:rsidP="004C7587">
            <w:pPr>
              <w:pStyle w:val="TableText"/>
            </w:pPr>
            <w:r w:rsidRPr="00EE0B00">
              <w:t xml:space="preserve">Provide details in relation to any temporary or permanent changes to street lighting.  Changes must be approved by Council’s Infrastructure Services team.  </w:t>
            </w:r>
          </w:p>
          <w:p w14:paraId="31279273" w14:textId="77777777" w:rsidR="00C87C7E" w:rsidRPr="0066747A" w:rsidRDefault="00C87C7E" w:rsidP="004C7587">
            <w:pPr>
              <w:pStyle w:val="TableText"/>
            </w:pPr>
            <w:r w:rsidRPr="00EE0B00">
              <w:t xml:space="preserve">Changes will be at the </w:t>
            </w:r>
            <w:r w:rsidR="00E339B1" w:rsidRPr="00EE0B00">
              <w:t>applicant’s</w:t>
            </w:r>
            <w:r w:rsidRPr="00EE0B00">
              <w:t xml:space="preserve"> cost.</w:t>
            </w:r>
          </w:p>
        </w:tc>
        <w:sdt>
          <w:sdtPr>
            <w:id w:val="-1986772778"/>
            <w:placeholder>
              <w:docPart w:val="BB4E1B27B5DC4DF0B15E6EC25E8104A3"/>
            </w:placeholder>
            <w:showingPlcHdr/>
            <w15:appearance w15:val="hidden"/>
            <w:text w:multiLine="1"/>
          </w:sdtPr>
          <w:sdtEndPr/>
          <w:sdtContent>
            <w:tc>
              <w:tcPr>
                <w:cnfStyle w:val="000100000000" w:firstRow="0" w:lastRow="0" w:firstColumn="0" w:lastColumn="1" w:oddVBand="0" w:evenVBand="0" w:oddHBand="0" w:evenHBand="0" w:firstRowFirstColumn="0" w:firstRowLastColumn="0" w:lastRowFirstColumn="0" w:lastRowLastColumn="0"/>
                <w:tcW w:w="4983" w:type="dxa"/>
                <w:gridSpan w:val="2"/>
              </w:tcPr>
              <w:p w14:paraId="562A1CEB" w14:textId="77777777" w:rsidR="00C87C7E" w:rsidRPr="0066747A" w:rsidRDefault="00C87C7E" w:rsidP="00F4351B">
                <w:pPr>
                  <w:pStyle w:val="TableText"/>
                </w:pPr>
                <w:r w:rsidRPr="0066747A">
                  <w:rPr>
                    <w:color w:val="E81D30"/>
                  </w:rPr>
                  <w:t>[Click here to insert details – if no on-site lighting is to be provided indicate N/A]</w:t>
                </w:r>
              </w:p>
            </w:tc>
          </w:sdtContent>
        </w:sdt>
      </w:tr>
      <w:tr w:rsidR="00C87C7E" w:rsidRPr="0066747A" w14:paraId="6E320262"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413A21DD" w14:textId="77777777" w:rsidR="00C87C7E" w:rsidRPr="0066747A" w:rsidRDefault="00C87C7E" w:rsidP="00C87C7E">
            <w:pPr>
              <w:pStyle w:val="Heading2"/>
              <w:outlineLvl w:val="1"/>
              <w:rPr>
                <w:rStyle w:val="Bold"/>
                <w:b/>
              </w:rPr>
            </w:pPr>
            <w:r w:rsidRPr="0066747A">
              <w:t>Site Plan</w:t>
            </w:r>
          </w:p>
        </w:tc>
      </w:tr>
      <w:tr w:rsidR="004C7587" w:rsidRPr="0066747A" w14:paraId="5AFA3EA8" w14:textId="77777777" w:rsidTr="004665DF">
        <w:trPr>
          <w:trHeight w:val="454"/>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0F926769" w14:textId="77777777" w:rsidR="004C7587" w:rsidRPr="00EE0B00" w:rsidRDefault="004C7587" w:rsidP="004C7587">
            <w:pPr>
              <w:pStyle w:val="TableText"/>
              <w:keepNext/>
              <w:keepLines/>
            </w:pPr>
            <w:r w:rsidRPr="00EE0B00">
              <w:t>A Site Plan providing the following details</w:t>
            </w:r>
            <w:r>
              <w:t xml:space="preserve"> is attached as </w:t>
            </w:r>
            <w:r w:rsidRPr="00A07CBA">
              <w:rPr>
                <w:b/>
                <w:bCs/>
              </w:rPr>
              <w:fldChar w:fldCharType="begin"/>
            </w:r>
            <w:r w:rsidRPr="00A07CBA">
              <w:rPr>
                <w:b/>
                <w:bCs/>
              </w:rPr>
              <w:instrText xml:space="preserve"> REF _Ref25830561 \r \h </w:instrText>
            </w:r>
            <w:r w:rsidR="00A07CBA">
              <w:rPr>
                <w:b/>
                <w:bCs/>
              </w:rPr>
              <w:instrText xml:space="preserve"> \* MERGEFORMAT </w:instrText>
            </w:r>
            <w:r w:rsidRPr="00A07CBA">
              <w:rPr>
                <w:b/>
                <w:bCs/>
              </w:rPr>
            </w:r>
            <w:r w:rsidRPr="00A07CBA">
              <w:rPr>
                <w:b/>
                <w:bCs/>
              </w:rPr>
              <w:fldChar w:fldCharType="separate"/>
            </w:r>
            <w:r w:rsidR="001F2AF8">
              <w:rPr>
                <w:b/>
                <w:bCs/>
              </w:rPr>
              <w:t>Appendix 1</w:t>
            </w:r>
            <w:r w:rsidRPr="00A07CBA">
              <w:rPr>
                <w:b/>
                <w:bCs/>
              </w:rPr>
              <w:fldChar w:fldCharType="end"/>
            </w:r>
            <w:r w:rsidRPr="00EE0B00">
              <w:t>:-</w:t>
            </w:r>
          </w:p>
          <w:p w14:paraId="7E95D9B8" w14:textId="77777777" w:rsidR="004C7587" w:rsidRPr="00EE0B00" w:rsidRDefault="004C7587" w:rsidP="004C7587">
            <w:pPr>
              <w:pStyle w:val="Tablebullet"/>
              <w:keepNext/>
              <w:keepLines/>
            </w:pPr>
            <w:r w:rsidRPr="00EE0B00">
              <w:t>Property boundaries &amp; footprint of ground floor of construction;</w:t>
            </w:r>
          </w:p>
          <w:p w14:paraId="55CE58FC" w14:textId="77777777" w:rsidR="004C7587" w:rsidRPr="00EE0B00" w:rsidRDefault="004C7587" w:rsidP="004C7587">
            <w:pPr>
              <w:pStyle w:val="Tablebullet"/>
              <w:keepNext/>
              <w:keepLines/>
            </w:pPr>
            <w:r w:rsidRPr="00EE0B00">
              <w:t>Proposed towers crane/s;</w:t>
            </w:r>
          </w:p>
          <w:p w14:paraId="6838A02C" w14:textId="77777777" w:rsidR="004C7587" w:rsidRPr="00EE0B00" w:rsidRDefault="004C7587" w:rsidP="004C7587">
            <w:pPr>
              <w:pStyle w:val="Tablebullet"/>
              <w:keepNext/>
              <w:keepLines/>
            </w:pPr>
            <w:r w:rsidRPr="00EE0B00">
              <w:t>Onsite parking &amp; amenities i.e. site office, toilets, lunchrooms;</w:t>
            </w:r>
          </w:p>
          <w:p w14:paraId="5F65B603" w14:textId="77777777" w:rsidR="004C7587" w:rsidRPr="00EE0B00" w:rsidRDefault="004C7587" w:rsidP="004C7587">
            <w:pPr>
              <w:pStyle w:val="Tablebullet"/>
              <w:keepNext/>
              <w:keepLines/>
            </w:pPr>
            <w:r w:rsidRPr="00EE0B00">
              <w:t>Vehicle &amp; pedestrian access points &amp; internal circulation;</w:t>
            </w:r>
          </w:p>
          <w:p w14:paraId="5C047EDC" w14:textId="77777777" w:rsidR="004C7587" w:rsidRDefault="004C7587" w:rsidP="004665DF">
            <w:pPr>
              <w:pStyle w:val="Tablebullet"/>
              <w:numPr>
                <w:ilvl w:val="0"/>
                <w:numId w:val="0"/>
              </w:numPr>
            </w:pPr>
            <w:r w:rsidRPr="00EE0B00">
              <w:t>Hoardings (including those outside the property boundary);</w:t>
            </w:r>
          </w:p>
          <w:p w14:paraId="33839BBC" w14:textId="77777777" w:rsidR="004C7587" w:rsidRPr="0066747A" w:rsidRDefault="004C7587" w:rsidP="004665DF">
            <w:pPr>
              <w:pStyle w:val="Tablebullet"/>
              <w:numPr>
                <w:ilvl w:val="0"/>
                <w:numId w:val="0"/>
              </w:numPr>
              <w:spacing w:after="120"/>
            </w:pPr>
            <w:r w:rsidRPr="0066747A">
              <w:rPr>
                <w:rStyle w:val="Bold"/>
                <w:spacing w:val="-6"/>
              </w:rPr>
              <w:t xml:space="preserve">The Site Plan is marked SITE PLAN and attached as an </w:t>
            </w:r>
            <w:r>
              <w:rPr>
                <w:rStyle w:val="Bold"/>
                <w:spacing w:val="-6"/>
              </w:rPr>
              <w:fldChar w:fldCharType="begin"/>
            </w:r>
            <w:r>
              <w:rPr>
                <w:rStyle w:val="Bold"/>
                <w:spacing w:val="-6"/>
              </w:rPr>
              <w:instrText xml:space="preserve"> REF _Ref25830561 \r \h </w:instrText>
            </w:r>
            <w:r>
              <w:rPr>
                <w:rStyle w:val="Bold"/>
                <w:spacing w:val="-6"/>
              </w:rPr>
            </w:r>
            <w:r>
              <w:rPr>
                <w:rStyle w:val="Bold"/>
                <w:spacing w:val="-6"/>
              </w:rPr>
              <w:fldChar w:fldCharType="separate"/>
            </w:r>
            <w:r w:rsidR="001F2AF8">
              <w:rPr>
                <w:rStyle w:val="Bold"/>
                <w:spacing w:val="-6"/>
              </w:rPr>
              <w:t>Appendix 1</w:t>
            </w:r>
            <w:r>
              <w:rPr>
                <w:rStyle w:val="Bold"/>
                <w:spacing w:val="-6"/>
              </w:rPr>
              <w:fldChar w:fldCharType="end"/>
            </w:r>
            <w:r>
              <w:rPr>
                <w:rStyle w:val="Bold"/>
                <w:spacing w:val="-6"/>
              </w:rPr>
              <w:t>.</w:t>
            </w:r>
          </w:p>
        </w:tc>
      </w:tr>
      <w:tr w:rsidR="00C87C7E" w:rsidRPr="0066747A" w14:paraId="0ED52529"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4D42982F" w14:textId="77777777" w:rsidR="00C87C7E" w:rsidRPr="0066747A" w:rsidRDefault="00C87C7E" w:rsidP="00C87C7E">
            <w:pPr>
              <w:pStyle w:val="Heading2"/>
              <w:outlineLvl w:val="1"/>
            </w:pPr>
            <w:r w:rsidRPr="0066747A">
              <w:t>Signage Erected On-Site</w:t>
            </w:r>
          </w:p>
        </w:tc>
      </w:tr>
      <w:tr w:rsidR="004C7587" w:rsidRPr="0066747A" w14:paraId="58588292" w14:textId="77777777" w:rsidTr="004665DF">
        <w:trPr>
          <w:trHeight w:val="20"/>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21FF4075" w14:textId="77777777" w:rsidR="004C7587" w:rsidRPr="0066747A" w:rsidRDefault="004C7587" w:rsidP="004665DF">
            <w:pPr>
              <w:pStyle w:val="TableText"/>
              <w:spacing w:after="60"/>
            </w:pPr>
            <w:r w:rsidRPr="00EE0B00">
              <w:t xml:space="preserve">Any signage displayed on the site will be in accordance with the requirements of the Manningham Planning Scheme. </w:t>
            </w:r>
          </w:p>
        </w:tc>
      </w:tr>
      <w:tr w:rsidR="004C7587" w:rsidRPr="0066747A" w14:paraId="564F9A53" w14:textId="77777777" w:rsidTr="004665DF">
        <w:trPr>
          <w:trHeight w:val="20"/>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56961279" w14:textId="77777777" w:rsidR="004C7587" w:rsidRPr="0066747A" w:rsidRDefault="004C7587" w:rsidP="004665DF">
            <w:pPr>
              <w:pStyle w:val="TableText"/>
              <w:spacing w:after="60"/>
            </w:pPr>
            <w:r w:rsidRPr="00EE0B00">
              <w:t>A sign will be placed in clear view of the public outlining contact details for the site including after-hours contact details.</w:t>
            </w:r>
          </w:p>
        </w:tc>
      </w:tr>
      <w:tr w:rsidR="00C87C7E" w:rsidRPr="0066747A" w14:paraId="269D8C17"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46E05159" w14:textId="77777777" w:rsidR="00C87C7E" w:rsidRPr="0066747A" w:rsidRDefault="00C87C7E" w:rsidP="00C87C7E">
            <w:pPr>
              <w:pStyle w:val="Heading2"/>
              <w:outlineLvl w:val="1"/>
            </w:pPr>
            <w:r w:rsidRPr="0066747A">
              <w:t>Amenity Impact- Community concerns and Enquiries</w:t>
            </w:r>
          </w:p>
        </w:tc>
      </w:tr>
      <w:tr w:rsidR="004C7587" w:rsidRPr="0066747A" w14:paraId="6DBC2159"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05141025" w14:textId="77777777" w:rsidR="004C7587" w:rsidRPr="0066747A" w:rsidRDefault="004C7587" w:rsidP="00F4351B">
            <w:pPr>
              <w:pStyle w:val="TableText"/>
            </w:pPr>
            <w:r w:rsidRPr="00EE0B00">
              <w:t xml:space="preserve">Prior to the commencement of works, adjacent residents will be given general advice of nature, timing and duration of all proposed works and contractor contact details (including after-hours contact).  A copy of this letter and details of notified residents is attached as </w:t>
            </w:r>
            <w:r w:rsidRPr="00EE0B00">
              <w:rPr>
                <w:b/>
                <w:bCs/>
              </w:rPr>
              <w:fldChar w:fldCharType="begin"/>
            </w:r>
            <w:r w:rsidRPr="00EE0B00">
              <w:rPr>
                <w:b/>
                <w:bCs/>
              </w:rPr>
              <w:instrText xml:space="preserve"> PAGEREF _Ref25831318 \h </w:instrText>
            </w:r>
            <w:r w:rsidRPr="00EE0B00">
              <w:rPr>
                <w:b/>
                <w:bCs/>
              </w:rPr>
            </w:r>
            <w:r w:rsidRPr="00EE0B00">
              <w:rPr>
                <w:b/>
                <w:bCs/>
              </w:rPr>
              <w:fldChar w:fldCharType="end"/>
            </w:r>
            <w:r w:rsidRPr="00EE0B00">
              <w:rPr>
                <w:b/>
                <w:bCs/>
              </w:rPr>
              <w:fldChar w:fldCharType="begin"/>
            </w:r>
            <w:r w:rsidRPr="00EE0B00">
              <w:rPr>
                <w:b/>
                <w:bCs/>
              </w:rPr>
              <w:instrText xml:space="preserve"> REF _Ref25831318 \r \h </w:instrText>
            </w:r>
            <w:r>
              <w:rPr>
                <w:b/>
                <w:bCs/>
              </w:rPr>
              <w:instrText xml:space="preserve"> \* MERGEFORMAT </w:instrText>
            </w:r>
            <w:r w:rsidRPr="00EE0B00">
              <w:rPr>
                <w:b/>
                <w:bCs/>
              </w:rPr>
            </w:r>
            <w:r w:rsidRPr="00EE0B00">
              <w:rPr>
                <w:b/>
                <w:bCs/>
              </w:rPr>
              <w:fldChar w:fldCharType="separate"/>
            </w:r>
            <w:r w:rsidR="001F2AF8">
              <w:rPr>
                <w:b/>
                <w:bCs/>
              </w:rPr>
              <w:t>Appendix 2</w:t>
            </w:r>
            <w:r w:rsidRPr="00EE0B00">
              <w:rPr>
                <w:b/>
                <w:bCs/>
              </w:rPr>
              <w:fldChar w:fldCharType="end"/>
            </w:r>
            <w:r>
              <w:rPr>
                <w:b/>
                <w:bCs/>
              </w:rPr>
              <w:t>.</w:t>
            </w:r>
          </w:p>
        </w:tc>
      </w:tr>
      <w:tr w:rsidR="004C7587" w:rsidRPr="0066747A" w14:paraId="057E837E"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65583F3A" w14:textId="77777777" w:rsidR="004C7587" w:rsidRPr="0066747A" w:rsidRDefault="004C7587" w:rsidP="00F4351B">
            <w:pPr>
              <w:pStyle w:val="TableText"/>
            </w:pPr>
            <w:r w:rsidRPr="00EE0B00">
              <w:t>The Construction Manager will implement a procedure that ensures comments and complaints received from the public are registered.</w:t>
            </w:r>
          </w:p>
        </w:tc>
      </w:tr>
      <w:tr w:rsidR="004C7587" w:rsidRPr="0066747A" w14:paraId="1A4BFE54"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61873012" w14:textId="77777777" w:rsidR="004C7587" w:rsidRPr="0066747A" w:rsidRDefault="004C7587" w:rsidP="00F4351B">
            <w:pPr>
              <w:pStyle w:val="TableText"/>
            </w:pPr>
            <w:r w:rsidRPr="00EE0B00">
              <w:t>The Construction Manager will be responsible for the monitoring of the register on a daily basis and manage any complaints received either directly or indirectly by residents or members of the community.  The register will be made available to Council officers if requested.</w:t>
            </w:r>
          </w:p>
        </w:tc>
      </w:tr>
      <w:tr w:rsidR="004C7587" w:rsidRPr="0066747A" w14:paraId="79571330"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7068A38C" w14:textId="77777777" w:rsidR="004C7587" w:rsidRPr="0066747A" w:rsidRDefault="004C7587" w:rsidP="00F4351B">
            <w:pPr>
              <w:pStyle w:val="TableText"/>
            </w:pPr>
            <w:r w:rsidRPr="00EE0B00">
              <w:t>Any complaints received by Council will be referred directly to the site manager / liaison officer for resolution.</w:t>
            </w:r>
          </w:p>
        </w:tc>
      </w:tr>
      <w:tr w:rsidR="00C87C7E" w:rsidRPr="0066747A" w14:paraId="2BE1206E"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1C8816D8" w14:textId="77777777" w:rsidR="00C87C7E" w:rsidRPr="0066747A" w:rsidRDefault="00C87C7E" w:rsidP="00C87C7E">
            <w:pPr>
              <w:pStyle w:val="Heading2"/>
              <w:outlineLvl w:val="1"/>
            </w:pPr>
            <w:r w:rsidRPr="0066747A">
              <w:t xml:space="preserve">Public </w:t>
            </w:r>
            <w:r w:rsidR="005745E0">
              <w:t>A</w:t>
            </w:r>
            <w:r w:rsidRPr="0066747A">
              <w:t>reas</w:t>
            </w:r>
          </w:p>
        </w:tc>
      </w:tr>
      <w:tr w:rsidR="004C7587" w:rsidRPr="0066747A" w14:paraId="2A6B9CB6" w14:textId="77777777" w:rsidTr="009D5D59">
        <w:trPr>
          <w:trHeight w:val="469"/>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76A5EC22" w14:textId="77777777" w:rsidR="004C7587" w:rsidRPr="00EE0B00" w:rsidRDefault="004C7587" w:rsidP="00EE0B00">
            <w:pPr>
              <w:pStyle w:val="TableText"/>
            </w:pPr>
            <w:r w:rsidRPr="00EE0B00">
              <w:t xml:space="preserve">The following permits shall be obtained from Council’s Infrastructure Services team:-  </w:t>
            </w:r>
          </w:p>
          <w:p w14:paraId="5660BBD4" w14:textId="77777777" w:rsidR="004C7587" w:rsidRPr="0066747A" w:rsidRDefault="004C7587" w:rsidP="009D21AB">
            <w:pPr>
              <w:pStyle w:val="Tablebullet"/>
            </w:pPr>
            <w:r w:rsidRPr="0066747A">
              <w:rPr>
                <w:b/>
                <w:bCs/>
              </w:rPr>
              <w:t>Asset Protection Permit</w:t>
            </w:r>
            <w:r w:rsidRPr="0066747A">
              <w:t xml:space="preserve"> prior to the commencement of works;</w:t>
            </w:r>
          </w:p>
          <w:p w14:paraId="58128802" w14:textId="77777777" w:rsidR="004C7587" w:rsidRPr="0066747A" w:rsidRDefault="004C7587" w:rsidP="009D21AB">
            <w:pPr>
              <w:pStyle w:val="Tablebullet"/>
            </w:pPr>
            <w:r w:rsidRPr="0066747A">
              <w:rPr>
                <w:b/>
                <w:bCs/>
              </w:rPr>
              <w:t>Works &amp; Drainage Permit</w:t>
            </w:r>
            <w:r w:rsidRPr="0066747A">
              <w:t xml:space="preserve"> prior to any works undertaken within the road reserve;</w:t>
            </w:r>
          </w:p>
          <w:p w14:paraId="59F8A651" w14:textId="77777777" w:rsidR="004C7587" w:rsidRPr="0066747A" w:rsidRDefault="004C7587" w:rsidP="009D21AB">
            <w:pPr>
              <w:pStyle w:val="Tablebullet"/>
            </w:pPr>
            <w:r w:rsidRPr="0066747A">
              <w:rPr>
                <w:b/>
                <w:bCs/>
              </w:rPr>
              <w:t>Vehicle Crossing Permit</w:t>
            </w:r>
            <w:r w:rsidRPr="0066747A">
              <w:t xml:space="preserve"> prior to removal, construction or alteration of a vehicle crossing;</w:t>
            </w:r>
          </w:p>
          <w:p w14:paraId="3311595A" w14:textId="77777777" w:rsidR="004C7587" w:rsidRDefault="004C7587" w:rsidP="009D21AB">
            <w:pPr>
              <w:pStyle w:val="Tablebullet"/>
            </w:pPr>
            <w:r w:rsidRPr="0066747A">
              <w:rPr>
                <w:b/>
                <w:bCs/>
              </w:rPr>
              <w:t>Hoarding Permit</w:t>
            </w:r>
            <w:r w:rsidRPr="0066747A">
              <w:t xml:space="preserve"> prior to the closure of any footpath or nature strip;</w:t>
            </w:r>
          </w:p>
          <w:p w14:paraId="3B9DA910" w14:textId="77777777" w:rsidR="004C7587" w:rsidRPr="0066747A" w:rsidRDefault="004C7587" w:rsidP="009C4520">
            <w:pPr>
              <w:pStyle w:val="Tablebullet"/>
            </w:pPr>
            <w:r w:rsidRPr="0066747A">
              <w:rPr>
                <w:b/>
                <w:bCs/>
              </w:rPr>
              <w:t>Access Across a Council Reserve Permit</w:t>
            </w:r>
            <w:r w:rsidRPr="0066747A">
              <w:t xml:space="preserve"> </w:t>
            </w:r>
            <w:r w:rsidRPr="0066747A">
              <w:rPr>
                <w:u w:val="single"/>
              </w:rPr>
              <w:t>prior to access across or other use of a Council Reserve for any purpose.</w:t>
            </w:r>
          </w:p>
        </w:tc>
      </w:tr>
      <w:tr w:rsidR="004C7587" w:rsidRPr="0066747A" w14:paraId="6EF5B571" w14:textId="77777777" w:rsidTr="009D5D59">
        <w:trPr>
          <w:trHeight w:val="469"/>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7D67BA0C" w14:textId="77777777" w:rsidR="004C7587" w:rsidRPr="00EE0B00" w:rsidRDefault="004C7587" w:rsidP="00EE0B00">
            <w:pPr>
              <w:pStyle w:val="TableText"/>
            </w:pPr>
            <w:r w:rsidRPr="00EE0B00">
              <w:t xml:space="preserve">The following permits, if applicable, shall be obtained from </w:t>
            </w:r>
            <w:r w:rsidR="00437068">
              <w:t xml:space="preserve">Council’s </w:t>
            </w:r>
            <w:r w:rsidRPr="00EE0B00">
              <w:t>City Compliance team:-</w:t>
            </w:r>
          </w:p>
          <w:p w14:paraId="0F594697" w14:textId="77777777" w:rsidR="004C7587" w:rsidRPr="0066747A" w:rsidRDefault="004C7587" w:rsidP="00F4351B">
            <w:pPr>
              <w:pStyle w:val="TableText"/>
            </w:pPr>
            <w:r w:rsidRPr="0066747A">
              <w:rPr>
                <w:b/>
                <w:bCs/>
              </w:rPr>
              <w:t>Skip Bin Permit</w:t>
            </w:r>
            <w:r w:rsidRPr="0066747A">
              <w:t xml:space="preserve"> prior to the location of skip bins or similar on </w:t>
            </w:r>
            <w:r w:rsidRPr="00EE0B00">
              <w:t>Council</w:t>
            </w:r>
            <w:r w:rsidRPr="0066747A">
              <w:t xml:space="preserve"> controlled land.</w:t>
            </w:r>
          </w:p>
        </w:tc>
      </w:tr>
      <w:tr w:rsidR="004C7587" w:rsidRPr="0066747A" w14:paraId="745EBD91" w14:textId="77777777" w:rsidTr="009D5D59">
        <w:trPr>
          <w:trHeight w:val="469"/>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633E9ECB" w14:textId="77777777" w:rsidR="004C7587" w:rsidRPr="0066747A" w:rsidRDefault="004C7587" w:rsidP="00F4351B">
            <w:pPr>
              <w:pStyle w:val="TableText"/>
            </w:pPr>
            <w:r w:rsidRPr="00EE0B00">
              <w:t>A Building Permit/Approval may also be required from Council’s Building Department to locate a building hoarding, gantry or similar structure on Council controlled land.</w:t>
            </w:r>
          </w:p>
        </w:tc>
      </w:tr>
      <w:tr w:rsidR="004C7587" w:rsidRPr="0066747A" w14:paraId="1E46B603" w14:textId="77777777" w:rsidTr="009D5D59">
        <w:trPr>
          <w:trHeight w:val="469"/>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719B4C20" w14:textId="77777777" w:rsidR="004C7587" w:rsidRDefault="004C7587" w:rsidP="00EE0B00">
            <w:pPr>
              <w:pStyle w:val="TableText"/>
            </w:pPr>
            <w:r w:rsidRPr="00EE0B00">
              <w:t xml:space="preserve">An Asset Protection Permit has been obtained prior to submitting this Construction Management Plan.  </w:t>
            </w:r>
          </w:p>
          <w:p w14:paraId="6DC4498E" w14:textId="77777777" w:rsidR="004C7587" w:rsidRPr="0066747A" w:rsidRDefault="004C7587" w:rsidP="00F4351B">
            <w:pPr>
              <w:pStyle w:val="TableText"/>
            </w:pPr>
            <w:r w:rsidRPr="00EE0B00">
              <w:t xml:space="preserve">A copy of the approved permit is attached as </w:t>
            </w:r>
            <w:r w:rsidRPr="00EE0B00">
              <w:rPr>
                <w:b/>
                <w:bCs/>
              </w:rPr>
              <w:fldChar w:fldCharType="begin"/>
            </w:r>
            <w:r w:rsidRPr="00EE0B00">
              <w:rPr>
                <w:b/>
                <w:bCs/>
              </w:rPr>
              <w:instrText xml:space="preserve"> REF _Ref25831356 \r \h </w:instrText>
            </w:r>
            <w:r>
              <w:rPr>
                <w:b/>
                <w:bCs/>
              </w:rPr>
              <w:instrText xml:space="preserve"> \* MERGEFORMAT </w:instrText>
            </w:r>
            <w:r w:rsidRPr="00EE0B00">
              <w:rPr>
                <w:b/>
                <w:bCs/>
              </w:rPr>
            </w:r>
            <w:r w:rsidRPr="00EE0B00">
              <w:rPr>
                <w:b/>
                <w:bCs/>
              </w:rPr>
              <w:fldChar w:fldCharType="separate"/>
            </w:r>
            <w:r w:rsidR="001F2AF8">
              <w:rPr>
                <w:b/>
                <w:bCs/>
              </w:rPr>
              <w:t>Appendix 3</w:t>
            </w:r>
            <w:r w:rsidRPr="00EE0B00">
              <w:rPr>
                <w:b/>
                <w:bCs/>
              </w:rPr>
              <w:fldChar w:fldCharType="end"/>
            </w:r>
            <w:r w:rsidRPr="00EE0B00">
              <w:rPr>
                <w:b/>
                <w:bCs/>
              </w:rPr>
              <w:t>.</w:t>
            </w:r>
          </w:p>
        </w:tc>
      </w:tr>
      <w:tr w:rsidR="00C87C7E" w:rsidRPr="0066747A" w14:paraId="29B79A96" w14:textId="77777777" w:rsidTr="004C7587">
        <w:trPr>
          <w:trHeight w:val="283"/>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tcPr>
          <w:p w14:paraId="19C15A73" w14:textId="77777777" w:rsidR="00C87C7E" w:rsidRPr="0066747A" w:rsidRDefault="00C87C7E" w:rsidP="00C87C7E">
            <w:pPr>
              <w:pStyle w:val="Heading2"/>
              <w:outlineLvl w:val="1"/>
            </w:pPr>
            <w:r w:rsidRPr="0066747A">
              <w:t>Street Space Occupation</w:t>
            </w:r>
          </w:p>
        </w:tc>
      </w:tr>
      <w:tr w:rsidR="004C7587" w:rsidRPr="0066747A" w14:paraId="671355A3" w14:textId="77777777" w:rsidTr="009D5D59">
        <w:trPr>
          <w:trHeight w:val="469"/>
        </w:trPr>
        <w:tc>
          <w:tcPr>
            <w:cnfStyle w:val="001000000000" w:firstRow="0" w:lastRow="0" w:firstColumn="1" w:lastColumn="0" w:oddVBand="0" w:evenVBand="0" w:oddHBand="0" w:evenHBand="0" w:firstRowFirstColumn="0" w:firstRowLastColumn="0" w:lastRowFirstColumn="0" w:lastRowLastColumn="0"/>
            <w:tcW w:w="10223" w:type="dxa"/>
            <w:gridSpan w:val="3"/>
            <w:tcBorders>
              <w:top w:val="single" w:sz="4" w:space="0" w:color="E6E6E6" w:themeColor="background2"/>
              <w:bottom w:val="single" w:sz="4" w:space="0" w:color="E6E6E6" w:themeColor="background2"/>
              <w:right w:val="single" w:sz="4" w:space="0" w:color="E6E6E6" w:themeColor="background2"/>
            </w:tcBorders>
            <w:shd w:val="clear" w:color="auto" w:fill="auto"/>
          </w:tcPr>
          <w:p w14:paraId="03B237CD" w14:textId="77777777" w:rsidR="004C7587" w:rsidRPr="0066747A" w:rsidRDefault="004C7587" w:rsidP="00F4351B">
            <w:pPr>
              <w:pStyle w:val="TableText"/>
            </w:pPr>
            <w:r w:rsidRPr="00EE0B00">
              <w:t>No deliveries will be placed within the road reserve. All deliveries and the temporary storage of materials or goods will be placed inside the property boundaries</w:t>
            </w:r>
            <w:r>
              <w:t>.</w:t>
            </w:r>
          </w:p>
        </w:tc>
      </w:tr>
    </w:tbl>
    <w:p w14:paraId="6BC947D2" w14:textId="77777777" w:rsidR="005D1C02" w:rsidRPr="0066747A" w:rsidRDefault="005D1C02" w:rsidP="005D1C02">
      <w:pPr>
        <w:pStyle w:val="Heading1"/>
      </w:pPr>
      <w:bookmarkStart w:id="11" w:name="_Toc25788527"/>
      <w:bookmarkStart w:id="12" w:name="_Toc64279100"/>
      <w:r w:rsidRPr="0066747A">
        <w:t>Operating Hours, Noise and Vibration Controls</w:t>
      </w:r>
      <w:bookmarkEnd w:id="11"/>
      <w:bookmarkEnd w:id="12"/>
      <w:r w:rsidRPr="0066747A">
        <w:t xml:space="preserve"> </w:t>
      </w:r>
    </w:p>
    <w:p w14:paraId="23D53BED" w14:textId="77777777" w:rsidR="005D1C02" w:rsidRPr="0066747A" w:rsidRDefault="005D1C02" w:rsidP="005D1C02">
      <w:pPr>
        <w:keepNext/>
        <w:keepLines/>
        <w:widowControl/>
        <w:spacing w:before="120" w:after="120"/>
        <w:outlineLvl w:val="3"/>
        <w:rPr>
          <w:b/>
          <w:color w:val="000000" w:themeColor="text1"/>
        </w:rPr>
      </w:pPr>
      <w:r w:rsidRPr="0066747A">
        <w:rPr>
          <w:b/>
          <w:color w:val="000000" w:themeColor="text1"/>
        </w:rPr>
        <w:t xml:space="preserve">Objective: </w:t>
      </w:r>
    </w:p>
    <w:p w14:paraId="4668B7A8" w14:textId="77777777" w:rsidR="005D1C02" w:rsidRPr="0066747A" w:rsidRDefault="005D1C02" w:rsidP="005D1C02">
      <w:pPr>
        <w:pStyle w:val="ListBullet"/>
      </w:pPr>
      <w:r w:rsidRPr="0066747A">
        <w:t>To minimise the impact of noise and vibration on the immediate neighbourhood</w:t>
      </w:r>
      <w:r w:rsidR="00682F06" w:rsidRPr="0066747A">
        <w:t>;</w:t>
      </w:r>
    </w:p>
    <w:p w14:paraId="3A5A8997" w14:textId="77777777" w:rsidR="005D1C02" w:rsidRPr="0066747A" w:rsidRDefault="005D1C02" w:rsidP="005D1C02">
      <w:pPr>
        <w:pStyle w:val="ListBullet"/>
      </w:pPr>
      <w:r w:rsidRPr="0066747A">
        <w:t>To provide a framework for construction activities outside of normal hours</w:t>
      </w:r>
      <w:r w:rsidR="00682F06" w:rsidRPr="0066747A">
        <w:t>;</w:t>
      </w:r>
    </w:p>
    <w:p w14:paraId="3E5D2C5D" w14:textId="77777777" w:rsidR="0018158F" w:rsidRPr="0066747A" w:rsidRDefault="005D1C02" w:rsidP="0018158F">
      <w:pPr>
        <w:pStyle w:val="ListBullet"/>
      </w:pPr>
      <w:r w:rsidRPr="0066747A">
        <w:t>To minimise the likelihood of damage to adjacent buildings and structures.</w:t>
      </w:r>
    </w:p>
    <w:p w14:paraId="177BC2B4" w14:textId="77777777" w:rsidR="000C0E60" w:rsidRPr="0066747A" w:rsidRDefault="000C0E60" w:rsidP="000C0E60">
      <w:pPr>
        <w:pStyle w:val="BodyText"/>
      </w:pPr>
    </w:p>
    <w:tbl>
      <w:tblPr>
        <w:tblStyle w:val="Style1"/>
        <w:tblW w:w="10208" w:type="dxa"/>
        <w:tblLook w:val="06A0" w:firstRow="1" w:lastRow="0" w:firstColumn="1" w:lastColumn="0" w:noHBand="1" w:noVBand="1"/>
      </w:tblPr>
      <w:tblGrid>
        <w:gridCol w:w="10208"/>
      </w:tblGrid>
      <w:tr w:rsidR="00437068" w:rsidRPr="0066747A" w14:paraId="6C8FB5C3" w14:textId="77777777" w:rsidTr="009D5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8" w:type="dxa"/>
          </w:tcPr>
          <w:p w14:paraId="01E941D8" w14:textId="77777777" w:rsidR="00437068" w:rsidRPr="0066747A" w:rsidRDefault="00437068" w:rsidP="00E339B1">
            <w:pPr>
              <w:pStyle w:val="TableHeading"/>
            </w:pPr>
            <w:r w:rsidRPr="0066747A">
              <w:t>Measures to be Implemented</w:t>
            </w:r>
          </w:p>
        </w:tc>
      </w:tr>
      <w:tr w:rsidR="008619E0" w:rsidRPr="0066747A" w14:paraId="1A634DF0"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08" w:type="dxa"/>
            <w:tcBorders>
              <w:bottom w:val="single" w:sz="4" w:space="0" w:color="E6E6E6" w:themeColor="background2"/>
              <w:right w:val="single" w:sz="4" w:space="0" w:color="E6E6E6" w:themeColor="background2"/>
            </w:tcBorders>
          </w:tcPr>
          <w:p w14:paraId="603CDFD1" w14:textId="77777777" w:rsidR="008619E0" w:rsidRPr="0066747A" w:rsidRDefault="008619E0" w:rsidP="008619E0">
            <w:pPr>
              <w:pStyle w:val="Heading2"/>
              <w:outlineLvl w:val="1"/>
            </w:pPr>
            <w:r w:rsidRPr="0066747A">
              <w:t>Site Operating Hours</w:t>
            </w:r>
          </w:p>
        </w:tc>
      </w:tr>
      <w:tr w:rsidR="009D5D59" w:rsidRPr="0066747A" w14:paraId="5E7439FB" w14:textId="77777777" w:rsidTr="0004090D">
        <w:trPr>
          <w:trHeight w:val="3806"/>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6EB1B113" w14:textId="77777777" w:rsidR="009D5D59" w:rsidRPr="00EE0B00" w:rsidRDefault="009D5D59" w:rsidP="00EE0B00">
            <w:pPr>
              <w:pStyle w:val="TableText"/>
            </w:pPr>
            <w:r w:rsidRPr="00EE0B00">
              <w:t>Site hours of operation will be limited to the following:-</w:t>
            </w:r>
          </w:p>
          <w:p w14:paraId="31E30B48" w14:textId="77777777" w:rsidR="009D5D59" w:rsidRPr="0066747A" w:rsidRDefault="009D5D59" w:rsidP="0018158F">
            <w:pPr>
              <w:pStyle w:val="Tablebullet"/>
            </w:pPr>
            <w:r w:rsidRPr="0066747A">
              <w:t xml:space="preserve">Monday to Friday </w:t>
            </w:r>
            <w:r w:rsidRPr="0066747A">
              <w:rPr>
                <w:b/>
                <w:bCs/>
              </w:rPr>
              <w:t>7am – 6pm</w:t>
            </w:r>
          </w:p>
          <w:p w14:paraId="6E3499DA" w14:textId="77777777" w:rsidR="009D5D59" w:rsidRPr="0066747A" w:rsidRDefault="009D5D59" w:rsidP="0018158F">
            <w:pPr>
              <w:pStyle w:val="Tablebullet"/>
            </w:pPr>
            <w:r w:rsidRPr="0066747A">
              <w:t xml:space="preserve">Saturday </w:t>
            </w:r>
            <w:r w:rsidRPr="0066747A">
              <w:rPr>
                <w:b/>
                <w:bCs/>
              </w:rPr>
              <w:t>9am – 3pm</w:t>
            </w:r>
          </w:p>
          <w:p w14:paraId="72FF3215" w14:textId="77777777" w:rsidR="009D5D59" w:rsidRPr="0066747A" w:rsidRDefault="009D5D59" w:rsidP="0018158F">
            <w:pPr>
              <w:pStyle w:val="Tablebullet"/>
              <w:rPr>
                <w:b/>
                <w:bCs/>
              </w:rPr>
            </w:pPr>
            <w:r w:rsidRPr="0066747A">
              <w:t>Sunday and Public Holiday</w:t>
            </w:r>
            <w:r w:rsidR="00AB3865">
              <w:t>/s</w:t>
            </w:r>
            <w:r w:rsidRPr="0066747A">
              <w:t xml:space="preserve"> – </w:t>
            </w:r>
            <w:r w:rsidRPr="0066747A">
              <w:rPr>
                <w:b/>
                <w:bCs/>
              </w:rPr>
              <w:t>no works permitted</w:t>
            </w:r>
          </w:p>
          <w:p w14:paraId="4331536E" w14:textId="77777777" w:rsidR="009D5D59" w:rsidRPr="0066747A" w:rsidRDefault="009D5D59" w:rsidP="0018158F">
            <w:pPr>
              <w:pStyle w:val="TableText"/>
            </w:pPr>
            <w:r w:rsidRPr="0066747A">
              <w:t xml:space="preserve">Where works are required to occur outside of these hours, an application for an Out of Hours Permit must be made to the Responsible Authority at least 10 days prior to the works occurring. </w:t>
            </w:r>
          </w:p>
          <w:p w14:paraId="565A69EB" w14:textId="77777777" w:rsidR="009D5D59" w:rsidRPr="0066747A" w:rsidRDefault="009D5D59" w:rsidP="0018158F">
            <w:pPr>
              <w:pStyle w:val="TableText"/>
            </w:pPr>
            <w:r w:rsidRPr="0066747A">
              <w:t>No works will be undertaken outside these hours without further written approval.</w:t>
            </w:r>
          </w:p>
          <w:p w14:paraId="659E36BC" w14:textId="77777777" w:rsidR="009D5D59" w:rsidRPr="0066747A" w:rsidRDefault="009D5D59" w:rsidP="0018158F">
            <w:pPr>
              <w:pStyle w:val="TableText"/>
            </w:pPr>
            <w:r w:rsidRPr="0066747A">
              <w:t xml:space="preserve">Trucks carting excavated material or </w:t>
            </w:r>
            <w:r w:rsidR="00FD3A36">
              <w:t xml:space="preserve">required </w:t>
            </w:r>
            <w:r w:rsidRPr="0066747A">
              <w:t>for any other purposes will not be parked in residential streets prior to:-</w:t>
            </w:r>
          </w:p>
          <w:p w14:paraId="01A6A663" w14:textId="77777777" w:rsidR="009D5D59" w:rsidRPr="0066747A" w:rsidRDefault="009D5D59" w:rsidP="0018158F">
            <w:pPr>
              <w:pStyle w:val="Tablebullet"/>
            </w:pPr>
            <w:r w:rsidRPr="0066747A">
              <w:t xml:space="preserve">7.00 am Monday to Friday; or </w:t>
            </w:r>
          </w:p>
          <w:p w14:paraId="7149E081" w14:textId="77777777" w:rsidR="009D5D59" w:rsidRPr="0066747A" w:rsidRDefault="009D5D59" w:rsidP="0018158F">
            <w:pPr>
              <w:pStyle w:val="Tablebullet"/>
            </w:pPr>
            <w:r w:rsidRPr="0066747A">
              <w:t>9.00 am Saturday;</w:t>
            </w:r>
          </w:p>
          <w:p w14:paraId="3A36AC13" w14:textId="77777777" w:rsidR="009D5D59" w:rsidRPr="00A31F9C" w:rsidRDefault="009D5D59" w:rsidP="004665DF">
            <w:pPr>
              <w:pStyle w:val="Tablebullet"/>
            </w:pPr>
            <w:r w:rsidRPr="0066747A">
              <w:t>Sunday and Public Holiday</w:t>
            </w:r>
            <w:r w:rsidR="00AB3865">
              <w:t>/s</w:t>
            </w:r>
            <w:r w:rsidRPr="0066747A">
              <w:t xml:space="preserve"> – no works permitted</w:t>
            </w:r>
          </w:p>
        </w:tc>
      </w:tr>
      <w:tr w:rsidR="008619E0" w:rsidRPr="0066747A" w14:paraId="789391A6"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tcPr>
          <w:p w14:paraId="2BE12D4C" w14:textId="77777777" w:rsidR="008619E0" w:rsidRPr="0066747A" w:rsidRDefault="008619E0" w:rsidP="008619E0">
            <w:pPr>
              <w:pStyle w:val="Heading2"/>
              <w:outlineLvl w:val="1"/>
            </w:pPr>
            <w:r w:rsidRPr="0066747A">
              <w:t>Noise associated with machinery</w:t>
            </w:r>
          </w:p>
        </w:tc>
      </w:tr>
      <w:tr w:rsidR="009D5D59" w:rsidRPr="0066747A" w14:paraId="724ACE53"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504793BA" w14:textId="77777777" w:rsidR="009D5D59" w:rsidRPr="0066747A" w:rsidRDefault="009D5D59" w:rsidP="0018158F">
            <w:pPr>
              <w:pStyle w:val="TableText"/>
            </w:pPr>
            <w:r w:rsidRPr="0066747A">
              <w:t xml:space="preserve">Noise and vibration control measures will be implemented on site in accordance with </w:t>
            </w:r>
            <w:r w:rsidRPr="0044778B">
              <w:rPr>
                <w:b/>
              </w:rPr>
              <w:t xml:space="preserve">EPA </w:t>
            </w:r>
            <w:r w:rsidR="00DE6857" w:rsidRPr="0044778B">
              <w:rPr>
                <w:b/>
              </w:rPr>
              <w:t xml:space="preserve">Publication 1834 </w:t>
            </w:r>
            <w:r w:rsidRPr="0044778B">
              <w:rPr>
                <w:b/>
              </w:rPr>
              <w:t>“</w:t>
            </w:r>
            <w:r w:rsidR="00A31F9C" w:rsidRPr="0044778B">
              <w:rPr>
                <w:b/>
              </w:rPr>
              <w:t>Civil Construction, Building &amp; Demolition Guide</w:t>
            </w:r>
            <w:r w:rsidR="00DE6857" w:rsidRPr="0044778B">
              <w:rPr>
                <w:b/>
              </w:rPr>
              <w:t>”</w:t>
            </w:r>
            <w:r w:rsidRPr="0066747A">
              <w:t xml:space="preserve"> to prevent the unreasonable impact of noise on the surrounding properties.</w:t>
            </w:r>
          </w:p>
          <w:p w14:paraId="64FB1B50" w14:textId="77777777" w:rsidR="009D5D59" w:rsidRPr="0066747A" w:rsidRDefault="009D5D59" w:rsidP="0018158F">
            <w:pPr>
              <w:pStyle w:val="TableText"/>
            </w:pPr>
            <w:r w:rsidRPr="0066747A">
              <w:t>Mechanical plant silencing will be in place using current technology to limit the impact on surrounding properties. This will include the use of silencers on pneumatic tools; mobile air compressors; grinding equipment and pavement breaker noise ratings.</w:t>
            </w:r>
          </w:p>
          <w:p w14:paraId="1053B69D" w14:textId="77777777" w:rsidR="009D5D59" w:rsidRPr="0066747A" w:rsidRDefault="009D5D59" w:rsidP="0018158F">
            <w:pPr>
              <w:pStyle w:val="TableText"/>
            </w:pPr>
            <w:r w:rsidRPr="0066747A">
              <w:t>Vehicular movements and on site and deliveries will be limited to site operating hours approved in this CMP.</w:t>
            </w:r>
          </w:p>
          <w:p w14:paraId="769163BF" w14:textId="77777777" w:rsidR="009D5D59" w:rsidRPr="0066747A" w:rsidRDefault="009D5D59" w:rsidP="0018158F">
            <w:pPr>
              <w:pStyle w:val="TableText"/>
            </w:pPr>
            <w:r w:rsidRPr="0066747A">
              <w:t>Special assessment will be required for pile driving or similar works where works which are to be undertaken are in excess of normal noise levels.  Notifications to surrounding properties must be undertaken prior to the works commencing.</w:t>
            </w:r>
          </w:p>
          <w:p w14:paraId="42AC97DD" w14:textId="77777777" w:rsidR="009D5D59" w:rsidRPr="0066747A" w:rsidRDefault="009D5D59" w:rsidP="004419A1">
            <w:pPr>
              <w:pStyle w:val="TableText"/>
              <w:rPr>
                <w:spacing w:val="-2"/>
              </w:rPr>
            </w:pPr>
            <w:r w:rsidRPr="0066747A">
              <w:t>An Authorised Officer may direct additional requirements upon the applicant where it is determined that a</w:t>
            </w:r>
            <w:r w:rsidR="0044778B">
              <w:t xml:space="preserve">n unreasonable or aggravated noise is being emitted </w:t>
            </w:r>
            <w:r w:rsidR="004419A1">
              <w:t>(</w:t>
            </w:r>
            <w:r w:rsidR="0044778B">
              <w:t>Environment Protection Act 2017</w:t>
            </w:r>
            <w:r w:rsidR="004419A1">
              <w:t xml:space="preserve"> Section 166 &amp; 168)</w:t>
            </w:r>
          </w:p>
        </w:tc>
      </w:tr>
    </w:tbl>
    <w:p w14:paraId="3ADA4C93" w14:textId="77777777" w:rsidR="00417D3D" w:rsidRPr="0066747A" w:rsidRDefault="00A17881" w:rsidP="0018158F">
      <w:pPr>
        <w:pStyle w:val="BodyText"/>
      </w:pPr>
      <w:r w:rsidRPr="0066747A">
        <w:br/>
      </w:r>
    </w:p>
    <w:p w14:paraId="63B87825" w14:textId="77777777" w:rsidR="00417D3D" w:rsidRPr="0066747A" w:rsidRDefault="00417D3D" w:rsidP="00417D3D">
      <w:pPr>
        <w:pStyle w:val="Heading1"/>
      </w:pPr>
      <w:bookmarkStart w:id="13" w:name="_Toc25788534"/>
      <w:bookmarkStart w:id="14" w:name="_Toc64279101"/>
      <w:bookmarkStart w:id="15" w:name="_Hlk25782939"/>
      <w:r w:rsidRPr="0066747A">
        <w:t>Air Quality and Dust Management</w:t>
      </w:r>
      <w:bookmarkEnd w:id="13"/>
      <w:bookmarkEnd w:id="14"/>
      <w:r w:rsidRPr="0066747A">
        <w:t xml:space="preserve">  </w:t>
      </w:r>
    </w:p>
    <w:p w14:paraId="36E60DFE" w14:textId="77777777" w:rsidR="00417D3D" w:rsidRPr="0066747A" w:rsidRDefault="00417D3D" w:rsidP="00417D3D">
      <w:pPr>
        <w:keepNext/>
        <w:keepLines/>
        <w:widowControl/>
        <w:spacing w:before="120" w:after="120"/>
        <w:outlineLvl w:val="3"/>
        <w:rPr>
          <w:b/>
          <w:color w:val="000000" w:themeColor="text1"/>
        </w:rPr>
      </w:pPr>
      <w:r w:rsidRPr="0066747A">
        <w:rPr>
          <w:b/>
          <w:color w:val="000000" w:themeColor="text1"/>
        </w:rPr>
        <w:t xml:space="preserve">Objective: </w:t>
      </w:r>
    </w:p>
    <w:p w14:paraId="32B387FD" w14:textId="77777777" w:rsidR="00417D3D" w:rsidRPr="0066747A" w:rsidRDefault="00417D3D" w:rsidP="00417D3D">
      <w:pPr>
        <w:pStyle w:val="ListBullet"/>
      </w:pPr>
      <w:r w:rsidRPr="0066747A">
        <w:t>To ensure that air quality (airborne dust and pollutants) in and around the construction site is maintained at acceptable levels throughout the construction period.</w:t>
      </w:r>
      <w:bookmarkEnd w:id="15"/>
      <w:r w:rsidRPr="0066747A">
        <w:br/>
      </w:r>
    </w:p>
    <w:tbl>
      <w:tblPr>
        <w:tblStyle w:val="Style1"/>
        <w:tblW w:w="10208" w:type="dxa"/>
        <w:tblLook w:val="06A0" w:firstRow="1" w:lastRow="0" w:firstColumn="1" w:lastColumn="0" w:noHBand="1" w:noVBand="1"/>
      </w:tblPr>
      <w:tblGrid>
        <w:gridCol w:w="10208"/>
      </w:tblGrid>
      <w:tr w:rsidR="009D5D59" w:rsidRPr="0066747A" w14:paraId="185D4B3A" w14:textId="77777777" w:rsidTr="009D5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8" w:type="dxa"/>
          </w:tcPr>
          <w:p w14:paraId="2C74D006" w14:textId="77777777" w:rsidR="009D5D59" w:rsidRPr="0066747A" w:rsidRDefault="009D5D59" w:rsidP="00447B60">
            <w:pPr>
              <w:pStyle w:val="TableHeading"/>
            </w:pPr>
            <w:r w:rsidRPr="0066747A">
              <w:t>Measures to be Implemented</w:t>
            </w:r>
          </w:p>
        </w:tc>
      </w:tr>
      <w:tr w:rsidR="008619E0" w:rsidRPr="0066747A" w14:paraId="164C98CD"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08" w:type="dxa"/>
            <w:tcBorders>
              <w:bottom w:val="single" w:sz="4" w:space="0" w:color="E6E6E6" w:themeColor="background2"/>
              <w:right w:val="single" w:sz="4" w:space="0" w:color="E6E6E6" w:themeColor="background2"/>
            </w:tcBorders>
          </w:tcPr>
          <w:p w14:paraId="4E1BA9C4" w14:textId="77777777" w:rsidR="008619E0" w:rsidRPr="0066747A" w:rsidRDefault="008619E0" w:rsidP="008619E0">
            <w:pPr>
              <w:pStyle w:val="Heading2"/>
              <w:outlineLvl w:val="1"/>
              <w:rPr>
                <w:spacing w:val="0"/>
              </w:rPr>
            </w:pPr>
            <w:r w:rsidRPr="0066747A">
              <w:t>Airborne dust</w:t>
            </w:r>
          </w:p>
        </w:tc>
      </w:tr>
      <w:tr w:rsidR="009D5D59" w:rsidRPr="0066747A" w14:paraId="30DE0DBD" w14:textId="77777777" w:rsidTr="00896BDF">
        <w:trPr>
          <w:trHeight w:val="2608"/>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138EA6B9" w14:textId="77777777" w:rsidR="009D5D59" w:rsidRPr="004665DF" w:rsidRDefault="009D5D59" w:rsidP="004665DF">
            <w:pPr>
              <w:pStyle w:val="TableText"/>
            </w:pPr>
            <w:r w:rsidRPr="004665DF">
              <w:t xml:space="preserve">During any site works, including demolition, excavation and construction  environmental site management practices will be implemented in accordance with </w:t>
            </w:r>
            <w:r w:rsidR="004419A1" w:rsidRPr="0044778B">
              <w:rPr>
                <w:b/>
              </w:rPr>
              <w:t>EPA Publication 1834 “Civil Construction, Building &amp; Demolition Guide”</w:t>
            </w:r>
            <w:r w:rsidR="004419A1">
              <w:rPr>
                <w:b/>
              </w:rPr>
              <w:t xml:space="preserve"> </w:t>
            </w:r>
            <w:r w:rsidRPr="004665DF">
              <w:t xml:space="preserve">to prevent the transfer of mud, dust, sand, slurry, litter, concrete, construction waste or overland flow from the subject site (or any other storage compound) into drains, onto roads and/or properties. </w:t>
            </w:r>
          </w:p>
          <w:p w14:paraId="629ECE2A" w14:textId="77777777" w:rsidR="009D5D59" w:rsidRPr="004665DF" w:rsidRDefault="009D5D59" w:rsidP="004665DF">
            <w:pPr>
              <w:pStyle w:val="TableText"/>
            </w:pPr>
            <w:r w:rsidRPr="004665DF">
              <w:t>During extreme days of wind, where dust is not able to be contained within the site works and vehicle movements will cease.</w:t>
            </w:r>
          </w:p>
          <w:p w14:paraId="0157FBA0" w14:textId="77777777" w:rsidR="009D5D59" w:rsidRPr="004665DF" w:rsidRDefault="009D5D59" w:rsidP="004665DF">
            <w:pPr>
              <w:pStyle w:val="TableText"/>
            </w:pPr>
            <w:r w:rsidRPr="004665DF">
              <w:t>Where in the opinion of an Authorised Officer that dust from the site is excessive the officer can direct the Site Manager to undertake additional suppression activities or close the site. Such suppression measures may include water carts/trucks or other means as necessary.</w:t>
            </w:r>
          </w:p>
          <w:p w14:paraId="275CDEDA" w14:textId="77777777" w:rsidR="009D5D59" w:rsidRPr="0066747A" w:rsidRDefault="009D5D59" w:rsidP="004665DF">
            <w:pPr>
              <w:pStyle w:val="TableText"/>
              <w:rPr>
                <w:spacing w:val="0"/>
              </w:rPr>
            </w:pPr>
            <w:r w:rsidRPr="004665DF">
              <w:t xml:space="preserve">Trucks carting material from the site will be covered to ensure that dust and spillage is not generated from carted material in accordance with Department of Transport guidelines.  </w:t>
            </w:r>
          </w:p>
        </w:tc>
      </w:tr>
      <w:tr w:rsidR="008619E0" w:rsidRPr="0066747A" w14:paraId="16EE7CD8" w14:textId="77777777" w:rsidTr="00896BDF">
        <w:trPr>
          <w:trHeight w:val="283"/>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tcPr>
          <w:p w14:paraId="51C1E802" w14:textId="77777777" w:rsidR="008619E0" w:rsidRPr="0066747A" w:rsidRDefault="008619E0" w:rsidP="008619E0">
            <w:pPr>
              <w:pStyle w:val="Heading2"/>
              <w:outlineLvl w:val="1"/>
            </w:pPr>
            <w:r w:rsidRPr="0066747A">
              <w:t>Stockpile Management</w:t>
            </w:r>
          </w:p>
        </w:tc>
      </w:tr>
      <w:tr w:rsidR="009D5D59" w:rsidRPr="0066747A" w14:paraId="413DC5F5" w14:textId="77777777" w:rsidTr="00896BDF">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563819AC" w14:textId="77777777" w:rsidR="009D5D59" w:rsidRPr="0066747A" w:rsidRDefault="009D5D59" w:rsidP="00447B60">
            <w:pPr>
              <w:pStyle w:val="TableText"/>
            </w:pPr>
            <w:r w:rsidRPr="0066747A">
              <w:t>Any stockpiles on site will be treated to ensure that airborne du</w:t>
            </w:r>
            <w:r w:rsidR="004419A1">
              <w:t xml:space="preserve">st is contained within the site, </w:t>
            </w:r>
            <w:r w:rsidR="004419A1" w:rsidRPr="004665DF">
              <w:t xml:space="preserve">in accordance with </w:t>
            </w:r>
            <w:r w:rsidR="004419A1" w:rsidRPr="0044778B">
              <w:rPr>
                <w:b/>
              </w:rPr>
              <w:t>EPA Publication 1834 “Civil Construction, Building &amp; Demolition Guide”</w:t>
            </w:r>
          </w:p>
        </w:tc>
      </w:tr>
    </w:tbl>
    <w:p w14:paraId="79E0261C" w14:textId="77777777" w:rsidR="000C0E60" w:rsidRPr="0066747A" w:rsidRDefault="000C0E60" w:rsidP="000C0E60">
      <w:pPr>
        <w:pStyle w:val="BodyText"/>
      </w:pPr>
      <w:bookmarkStart w:id="16" w:name="_Toc25788537"/>
      <w:bookmarkEnd w:id="16"/>
    </w:p>
    <w:p w14:paraId="272305C5" w14:textId="77777777" w:rsidR="008446F0" w:rsidRPr="0066747A" w:rsidRDefault="008446F0" w:rsidP="00417D3D">
      <w:pPr>
        <w:pStyle w:val="BodyText"/>
      </w:pPr>
    </w:p>
    <w:p w14:paraId="05A12B50" w14:textId="77777777" w:rsidR="008446F0" w:rsidRPr="0066747A" w:rsidRDefault="008446F0" w:rsidP="008446F0">
      <w:pPr>
        <w:pStyle w:val="Heading1"/>
      </w:pPr>
      <w:bookmarkStart w:id="17" w:name="_Toc25788541"/>
      <w:bookmarkStart w:id="18" w:name="_Toc64279102"/>
      <w:r w:rsidRPr="0066747A">
        <w:t>Stormwater, Sediment Control and Tree Protection</w:t>
      </w:r>
      <w:bookmarkEnd w:id="17"/>
      <w:bookmarkEnd w:id="18"/>
      <w:r w:rsidRPr="0066747A">
        <w:t xml:space="preserve">  </w:t>
      </w:r>
    </w:p>
    <w:p w14:paraId="13076040" w14:textId="77777777" w:rsidR="008446F0" w:rsidRPr="0066747A" w:rsidRDefault="008446F0" w:rsidP="008446F0">
      <w:pPr>
        <w:keepNext/>
        <w:keepLines/>
        <w:widowControl/>
        <w:spacing w:before="120" w:after="120"/>
        <w:outlineLvl w:val="3"/>
        <w:rPr>
          <w:b/>
          <w:color w:val="000000" w:themeColor="text1"/>
        </w:rPr>
      </w:pPr>
      <w:r w:rsidRPr="0066747A">
        <w:rPr>
          <w:b/>
          <w:color w:val="000000" w:themeColor="text1"/>
        </w:rPr>
        <w:t xml:space="preserve">Objective: </w:t>
      </w:r>
    </w:p>
    <w:p w14:paraId="1D0435F8" w14:textId="77777777" w:rsidR="008446F0" w:rsidRPr="0066747A" w:rsidRDefault="008446F0" w:rsidP="008446F0">
      <w:pPr>
        <w:pStyle w:val="ListBullet"/>
      </w:pPr>
      <w:r w:rsidRPr="0066747A">
        <w:t>To prevent contamination of, or damage to, stormwater drains and waterways</w:t>
      </w:r>
      <w:r w:rsidR="005628DC" w:rsidRPr="0066747A">
        <w:t>;</w:t>
      </w:r>
    </w:p>
    <w:p w14:paraId="45971FD8" w14:textId="77777777" w:rsidR="008446F0" w:rsidRPr="0066747A" w:rsidRDefault="008446F0" w:rsidP="008446F0">
      <w:pPr>
        <w:pStyle w:val="ListBullet"/>
      </w:pPr>
      <w:r w:rsidRPr="0066747A">
        <w:t xml:space="preserve">To ensure building site sediment is retained </w:t>
      </w:r>
      <w:r w:rsidR="005628DC" w:rsidRPr="0066747A">
        <w:t>onsite during construction work;</w:t>
      </w:r>
    </w:p>
    <w:p w14:paraId="51AD7683" w14:textId="77777777" w:rsidR="000C0E60" w:rsidRPr="0066747A" w:rsidRDefault="008446F0" w:rsidP="008446F0">
      <w:pPr>
        <w:pStyle w:val="ListBullet"/>
      </w:pPr>
      <w:r w:rsidRPr="0066747A">
        <w:t>To ensure existing vegetation and trees are managed in accordance with Council’s policies and guidelines.</w:t>
      </w:r>
    </w:p>
    <w:tbl>
      <w:tblPr>
        <w:tblStyle w:val="Style1"/>
        <w:tblW w:w="10208" w:type="dxa"/>
        <w:tblLook w:val="06A0" w:firstRow="1" w:lastRow="0" w:firstColumn="1" w:lastColumn="0" w:noHBand="1" w:noVBand="1"/>
      </w:tblPr>
      <w:tblGrid>
        <w:gridCol w:w="10208"/>
      </w:tblGrid>
      <w:tr w:rsidR="009D5D59" w:rsidRPr="0066747A" w14:paraId="046A37E7" w14:textId="77777777" w:rsidTr="009D5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8" w:type="dxa"/>
          </w:tcPr>
          <w:p w14:paraId="06A85FA7" w14:textId="77777777" w:rsidR="009D5D59" w:rsidRPr="0066747A" w:rsidRDefault="009D5D59" w:rsidP="00447B60">
            <w:pPr>
              <w:pStyle w:val="TableHeading"/>
            </w:pPr>
            <w:r w:rsidRPr="0066747A">
              <w:t>Measures to be Implemented</w:t>
            </w:r>
          </w:p>
        </w:tc>
      </w:tr>
      <w:tr w:rsidR="0066747A" w:rsidRPr="0066747A" w14:paraId="6CBCEB93"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08" w:type="dxa"/>
            <w:tcBorders>
              <w:bottom w:val="single" w:sz="4" w:space="0" w:color="E6E6E6" w:themeColor="background2"/>
              <w:right w:val="single" w:sz="4" w:space="0" w:color="E6E6E6" w:themeColor="background2"/>
            </w:tcBorders>
          </w:tcPr>
          <w:p w14:paraId="79EF4F2A" w14:textId="77777777" w:rsidR="0066747A" w:rsidRPr="0066747A" w:rsidRDefault="0066747A" w:rsidP="0066747A">
            <w:pPr>
              <w:pStyle w:val="Heading2"/>
              <w:outlineLvl w:val="1"/>
            </w:pPr>
            <w:r w:rsidRPr="0066747A">
              <w:t>Stormwater and sediment laden runoff along roads, drains and footpaths etc.</w:t>
            </w:r>
          </w:p>
        </w:tc>
      </w:tr>
      <w:tr w:rsidR="009D5D59" w:rsidRPr="0066747A" w14:paraId="3AEFB51F"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26A66735" w14:textId="77777777" w:rsidR="009D5D59" w:rsidRPr="00EE0B00" w:rsidRDefault="009D5D59" w:rsidP="00EE0B00">
            <w:pPr>
              <w:pStyle w:val="TableText"/>
            </w:pPr>
            <w:r w:rsidRPr="00EE0B00">
              <w:t xml:space="preserve">During any site works including demolition, excavation and construction, environmental site management practices will be implemented </w:t>
            </w:r>
            <w:r w:rsidR="004419A1" w:rsidRPr="004665DF">
              <w:t xml:space="preserve">in accordance with </w:t>
            </w:r>
            <w:r w:rsidR="004419A1" w:rsidRPr="0044778B">
              <w:rPr>
                <w:b/>
              </w:rPr>
              <w:t>EPA Publication 1834 “Civil Construction, Building &amp; Demolition Guide”</w:t>
            </w:r>
            <w:r w:rsidR="004419A1">
              <w:rPr>
                <w:b/>
              </w:rPr>
              <w:t xml:space="preserve"> </w:t>
            </w:r>
            <w:r w:rsidRPr="00EE0B00">
              <w:t xml:space="preserve"> to prevent the transfer of mud, dust, sand, slurry, litter, concrete, construction waste or overland flow from the subject site (or any other storage compound) into drains, onto roads and /or properties.</w:t>
            </w:r>
          </w:p>
          <w:p w14:paraId="58D21905" w14:textId="77777777" w:rsidR="009D5D59" w:rsidRPr="00EE0B00" w:rsidRDefault="009D5D59" w:rsidP="00EE0B00">
            <w:pPr>
              <w:pStyle w:val="TableText"/>
            </w:pPr>
            <w:r w:rsidRPr="00EE0B00">
              <w:t>Appropriate treatments will be installed at egress points to ensure mud and debris is contained on site.</w:t>
            </w:r>
          </w:p>
          <w:p w14:paraId="0F16BA93" w14:textId="77777777" w:rsidR="009D5D59" w:rsidRPr="00EE0B00" w:rsidRDefault="009D5D59" w:rsidP="00EE0B00">
            <w:pPr>
              <w:pStyle w:val="TableText"/>
            </w:pPr>
            <w:r w:rsidRPr="00EE0B00">
              <w:t>In the event that a road, drain or property is affected by works undertaken as part of the development on the land, the Responsible Authority can direct that steps to clean the affected portion of road, drain or property be undertaken.</w:t>
            </w:r>
          </w:p>
          <w:p w14:paraId="76004023" w14:textId="77777777" w:rsidR="009D5D59" w:rsidRPr="00EE0B00" w:rsidRDefault="009D5D59" w:rsidP="00EE0B00">
            <w:pPr>
              <w:pStyle w:val="TableText"/>
            </w:pPr>
            <w:r w:rsidRPr="00EE0B00">
              <w:t>Any water collected at the bottom of excavations will be pumped out.  If the water contains only sediments it will be filtered and pumped to stormwater.  It must have less than 50 mega litres total suspended solids.</w:t>
            </w:r>
          </w:p>
          <w:p w14:paraId="02A97B66" w14:textId="77777777" w:rsidR="009D5D59" w:rsidRPr="0066747A" w:rsidRDefault="009D5D59" w:rsidP="00896BDF">
            <w:pPr>
              <w:pStyle w:val="TableText"/>
            </w:pPr>
            <w:r w:rsidRPr="00EE0B00">
              <w:t>Polluted water will not enter the stormwater system and will be pumped to the sewer system with appropriate approvals from Yarra Valley Water.</w:t>
            </w:r>
          </w:p>
        </w:tc>
      </w:tr>
      <w:tr w:rsidR="0066747A" w:rsidRPr="0066747A" w14:paraId="5352ABA9"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tcPr>
          <w:p w14:paraId="19044188" w14:textId="77777777" w:rsidR="0066747A" w:rsidRPr="0066747A" w:rsidRDefault="00E339B1" w:rsidP="0066747A">
            <w:pPr>
              <w:pStyle w:val="Heading2"/>
              <w:outlineLvl w:val="1"/>
            </w:pPr>
            <w:r w:rsidRPr="00E339B1">
              <w:t>Trees on subject land or on adjacent properties</w:t>
            </w:r>
          </w:p>
        </w:tc>
      </w:tr>
      <w:tr w:rsidR="009D5D59" w:rsidRPr="0066747A" w14:paraId="0C00EA00"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25906782" w14:textId="77777777" w:rsidR="009D5D59" w:rsidRPr="0066747A" w:rsidRDefault="009D5D59" w:rsidP="000C0E60">
            <w:pPr>
              <w:pStyle w:val="TableText"/>
            </w:pPr>
            <w:r w:rsidRPr="0066747A">
              <w:t>Where vegetation is required to be retained, a copy of the endorsed Tree Protection Management Plan is submitted as</w:t>
            </w:r>
            <w:r>
              <w:t xml:space="preserve"> </w:t>
            </w:r>
            <w:r w:rsidRPr="00EE0B00">
              <w:rPr>
                <w:b/>
                <w:bCs/>
              </w:rPr>
              <w:fldChar w:fldCharType="begin"/>
            </w:r>
            <w:r w:rsidRPr="00EE0B00">
              <w:rPr>
                <w:b/>
                <w:bCs/>
              </w:rPr>
              <w:instrText xml:space="preserve"> REF _Ref25830524 \r \h </w:instrText>
            </w:r>
            <w:r>
              <w:rPr>
                <w:b/>
                <w:bCs/>
              </w:rPr>
              <w:instrText xml:space="preserve"> \* MERGEFORMAT </w:instrText>
            </w:r>
            <w:r w:rsidRPr="00EE0B00">
              <w:rPr>
                <w:b/>
                <w:bCs/>
              </w:rPr>
            </w:r>
            <w:r w:rsidRPr="00EE0B00">
              <w:rPr>
                <w:b/>
                <w:bCs/>
              </w:rPr>
              <w:fldChar w:fldCharType="separate"/>
            </w:r>
            <w:r w:rsidR="001F2AF8">
              <w:rPr>
                <w:b/>
                <w:bCs/>
              </w:rPr>
              <w:t>Appendix 4</w:t>
            </w:r>
            <w:r w:rsidRPr="00EE0B00">
              <w:rPr>
                <w:b/>
                <w:bCs/>
              </w:rPr>
              <w:fldChar w:fldCharType="end"/>
            </w:r>
            <w:r w:rsidRPr="0066747A">
              <w:t>.</w:t>
            </w:r>
          </w:p>
          <w:p w14:paraId="2FDFBC65" w14:textId="77777777" w:rsidR="009D5D59" w:rsidRPr="0066747A" w:rsidRDefault="009D5D59" w:rsidP="000C0E60">
            <w:pPr>
              <w:pStyle w:val="TableText"/>
            </w:pPr>
            <w:r w:rsidRPr="0066747A">
              <w:t>All vegetation to be retained will be identified on submitted plans and will be protected through the use of barricades and fencing around the drip line of the tree to ensure no damage occurs.</w:t>
            </w:r>
          </w:p>
          <w:p w14:paraId="354B4430" w14:textId="77777777" w:rsidR="009D5D59" w:rsidRPr="0066747A" w:rsidRDefault="009D5D59" w:rsidP="000C0E60">
            <w:pPr>
              <w:pStyle w:val="TableText"/>
            </w:pPr>
            <w:r w:rsidRPr="0066747A">
              <w:t>Fencing will be in accordance with “AS 4970-2009 Protection of Trees on Development Sites”. Typically fencing will be 1.8 metres high chain wire mesh panels with approved TPZ signage attached.</w:t>
            </w:r>
          </w:p>
          <w:p w14:paraId="2383A295" w14:textId="77777777" w:rsidR="009D5D59" w:rsidRPr="0066747A" w:rsidRDefault="009D5D59" w:rsidP="009D5D59">
            <w:pPr>
              <w:pStyle w:val="TableText"/>
              <w:rPr>
                <w:rFonts w:cstheme="minorBidi"/>
                <w:color w:val="auto"/>
                <w:spacing w:val="0"/>
              </w:rPr>
            </w:pPr>
            <w:r w:rsidRPr="0066747A">
              <w:t>No parking of vehicles, storage of materials, open cut excavations or any other actions or activities that may result in adverse impacts to the vegetation will occur within the drip line or inside of fenced off vegetation.</w:t>
            </w:r>
          </w:p>
        </w:tc>
      </w:tr>
      <w:tr w:rsidR="0066747A" w:rsidRPr="0066747A" w14:paraId="01887255"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tcPr>
          <w:p w14:paraId="1A1DBA80" w14:textId="77777777" w:rsidR="0066747A" w:rsidRPr="0066747A" w:rsidRDefault="00E339B1" w:rsidP="0066747A">
            <w:pPr>
              <w:pStyle w:val="Heading2"/>
              <w:outlineLvl w:val="1"/>
            </w:pPr>
            <w:r w:rsidRPr="00E339B1">
              <w:t>Trees on Council land</w:t>
            </w:r>
          </w:p>
        </w:tc>
      </w:tr>
      <w:tr w:rsidR="009D5D59" w:rsidRPr="0066747A" w14:paraId="7B1274ED"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6A96D256" w14:textId="77777777" w:rsidR="009D5D59" w:rsidRPr="0066747A" w:rsidRDefault="009D5D59" w:rsidP="000C0E60">
            <w:pPr>
              <w:pStyle w:val="TableText"/>
            </w:pPr>
            <w:r w:rsidRPr="0066747A">
              <w:t>Where Council owned trees are required to be retained, a copy of the endorsed Tree Protection Management Plan is submitted as</w:t>
            </w:r>
            <w:r>
              <w:rPr>
                <w:b/>
                <w:bCs/>
              </w:rPr>
              <w:t xml:space="preserve"> </w:t>
            </w:r>
            <w:r>
              <w:rPr>
                <w:b/>
                <w:bCs/>
              </w:rPr>
              <w:fldChar w:fldCharType="begin"/>
            </w:r>
            <w:r>
              <w:rPr>
                <w:b/>
                <w:bCs/>
              </w:rPr>
              <w:instrText xml:space="preserve"> REF _Ref25830524 \r \h </w:instrText>
            </w:r>
            <w:r>
              <w:rPr>
                <w:b/>
                <w:bCs/>
              </w:rPr>
            </w:r>
            <w:r>
              <w:rPr>
                <w:b/>
                <w:bCs/>
              </w:rPr>
              <w:fldChar w:fldCharType="separate"/>
            </w:r>
            <w:r w:rsidR="001F2AF8">
              <w:rPr>
                <w:b/>
                <w:bCs/>
              </w:rPr>
              <w:t>Appendix 4</w:t>
            </w:r>
            <w:r>
              <w:rPr>
                <w:b/>
                <w:bCs/>
              </w:rPr>
              <w:fldChar w:fldCharType="end"/>
            </w:r>
            <w:r w:rsidRPr="0066747A">
              <w:rPr>
                <w:b/>
                <w:bCs/>
              </w:rPr>
              <w:t>.</w:t>
            </w:r>
          </w:p>
          <w:p w14:paraId="37101492" w14:textId="77777777" w:rsidR="009D5D59" w:rsidRPr="0066747A" w:rsidRDefault="009D5D59" w:rsidP="000C0E60">
            <w:pPr>
              <w:pStyle w:val="TableText"/>
            </w:pPr>
            <w:r w:rsidRPr="0066747A">
              <w:t>Fencing will be in accordance with “AS 4970-2009 Protection of Trees on Development Sites”. Typically fencing will be 1.8 metres high chain wire mesh panels with approved TPZ signage attached.</w:t>
            </w:r>
          </w:p>
          <w:p w14:paraId="7EF1F67C" w14:textId="77777777" w:rsidR="009D5D59" w:rsidRPr="0066747A" w:rsidRDefault="009D5D59" w:rsidP="000C0E60">
            <w:pPr>
              <w:pStyle w:val="TableText"/>
            </w:pPr>
            <w:r w:rsidRPr="0066747A">
              <w:t xml:space="preserve">Where works are required to be undertaken within the drip line of the tree all approvals </w:t>
            </w:r>
            <w:r>
              <w:t>will</w:t>
            </w:r>
            <w:r w:rsidRPr="0066747A">
              <w:t xml:space="preserve"> be sought from Council prior to the works being undertaken.</w:t>
            </w:r>
          </w:p>
          <w:p w14:paraId="2389DDE6" w14:textId="77777777" w:rsidR="009D5D59" w:rsidRPr="0066747A" w:rsidRDefault="009D5D59" w:rsidP="009D5D59">
            <w:pPr>
              <w:pStyle w:val="TableText"/>
            </w:pPr>
            <w:r w:rsidRPr="0066747A">
              <w:t>No parking of vehicles, storage of materials, open cut excavations or any other actions or activities that may result in adverse impacts to the vegetation will occur within the drip line or inside of fenced off vegetation</w:t>
            </w:r>
            <w:r>
              <w:t>.</w:t>
            </w:r>
          </w:p>
        </w:tc>
      </w:tr>
    </w:tbl>
    <w:p w14:paraId="0E1CA708" w14:textId="77777777" w:rsidR="008446F0" w:rsidRPr="0066747A" w:rsidRDefault="008446F0" w:rsidP="000C0E60">
      <w:pPr>
        <w:pStyle w:val="BodyText"/>
      </w:pPr>
    </w:p>
    <w:p w14:paraId="7C4085FD" w14:textId="77777777" w:rsidR="000A6881" w:rsidRPr="0066747A" w:rsidRDefault="000A6881" w:rsidP="000A6881">
      <w:pPr>
        <w:pStyle w:val="Heading1"/>
      </w:pPr>
      <w:bookmarkStart w:id="19" w:name="_Toc25788549"/>
      <w:bookmarkStart w:id="20" w:name="_Toc64279103"/>
      <w:r w:rsidRPr="0066747A">
        <w:t>Waste Minimisation</w:t>
      </w:r>
      <w:bookmarkEnd w:id="19"/>
      <w:bookmarkEnd w:id="20"/>
    </w:p>
    <w:p w14:paraId="526141EE" w14:textId="77777777" w:rsidR="000A6881" w:rsidRPr="0066747A" w:rsidRDefault="000A6881" w:rsidP="000A6881">
      <w:pPr>
        <w:keepNext/>
        <w:keepLines/>
        <w:widowControl/>
        <w:spacing w:before="120" w:after="120"/>
        <w:outlineLvl w:val="3"/>
        <w:rPr>
          <w:b/>
          <w:color w:val="000000" w:themeColor="text1"/>
        </w:rPr>
      </w:pPr>
      <w:r w:rsidRPr="0066747A">
        <w:rPr>
          <w:b/>
          <w:color w:val="000000" w:themeColor="text1"/>
        </w:rPr>
        <w:t xml:space="preserve">Objective: </w:t>
      </w:r>
    </w:p>
    <w:p w14:paraId="782B2D96" w14:textId="77777777" w:rsidR="000A6881" w:rsidRPr="0066747A" w:rsidRDefault="000A6881" w:rsidP="000A6881">
      <w:pPr>
        <w:pStyle w:val="ListBullet"/>
      </w:pPr>
      <w:r w:rsidRPr="0066747A">
        <w:t>To prevent contamination of, or damage to, stormwater drains and waterways</w:t>
      </w:r>
      <w:r w:rsidR="009005D8" w:rsidRPr="0066747A">
        <w:t>;</w:t>
      </w:r>
    </w:p>
    <w:p w14:paraId="2B80C370" w14:textId="77777777" w:rsidR="000A6881" w:rsidRPr="0066747A" w:rsidRDefault="000A6881" w:rsidP="000A6881">
      <w:pPr>
        <w:pStyle w:val="ListBullet"/>
      </w:pPr>
      <w:r w:rsidRPr="0066747A">
        <w:t xml:space="preserve">To ensure building site sediment is retained </w:t>
      </w:r>
      <w:r w:rsidR="009005D8" w:rsidRPr="0066747A">
        <w:t>onsite during construction work;</w:t>
      </w:r>
    </w:p>
    <w:p w14:paraId="05D6618E" w14:textId="77777777" w:rsidR="000C0E60" w:rsidRDefault="000A6881" w:rsidP="002F0AA3">
      <w:pPr>
        <w:pStyle w:val="ListBullet"/>
      </w:pPr>
      <w:r w:rsidRPr="0066747A">
        <w:t>To ensure existing vegetation and trees are managed in accordance with Council’s policies and guidelines.</w:t>
      </w:r>
    </w:p>
    <w:p w14:paraId="0C692B1A" w14:textId="77777777" w:rsidR="00EE0B00" w:rsidRPr="0066747A" w:rsidRDefault="00EE0B00" w:rsidP="00EE0B00">
      <w:pPr>
        <w:pStyle w:val="BodyText"/>
      </w:pPr>
    </w:p>
    <w:tbl>
      <w:tblPr>
        <w:tblStyle w:val="Style1"/>
        <w:tblW w:w="10208" w:type="dxa"/>
        <w:tblLook w:val="06A0" w:firstRow="1" w:lastRow="0" w:firstColumn="1" w:lastColumn="0" w:noHBand="1" w:noVBand="1"/>
      </w:tblPr>
      <w:tblGrid>
        <w:gridCol w:w="6262"/>
        <w:gridCol w:w="3946"/>
      </w:tblGrid>
      <w:tr w:rsidR="000C0E60" w:rsidRPr="0066747A" w14:paraId="02A5A0D7" w14:textId="77777777" w:rsidTr="009D5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2" w:type="dxa"/>
          </w:tcPr>
          <w:p w14:paraId="39A745DC" w14:textId="77777777" w:rsidR="000C0E60" w:rsidRPr="0066747A" w:rsidRDefault="000C0E60" w:rsidP="00447B60">
            <w:pPr>
              <w:pStyle w:val="TableHeading"/>
            </w:pPr>
            <w:r w:rsidRPr="0066747A">
              <w:t>Measures to be Implemented</w:t>
            </w:r>
          </w:p>
        </w:tc>
        <w:tc>
          <w:tcPr>
            <w:tcW w:w="3946" w:type="dxa"/>
          </w:tcPr>
          <w:p w14:paraId="612FD25A" w14:textId="77777777" w:rsidR="000C0E60" w:rsidRPr="0066747A" w:rsidRDefault="000C0E60" w:rsidP="00447B60">
            <w:pPr>
              <w:pStyle w:val="TableHeading"/>
              <w:cnfStyle w:val="100000000000" w:firstRow="1" w:lastRow="0" w:firstColumn="0" w:lastColumn="0" w:oddVBand="0" w:evenVBand="0" w:oddHBand="0" w:evenHBand="0" w:firstRowFirstColumn="0" w:firstRowLastColumn="0" w:lastRowFirstColumn="0" w:lastRowLastColumn="0"/>
            </w:pPr>
            <w:r w:rsidRPr="0066747A">
              <w:t>Acknowledgement</w:t>
            </w:r>
          </w:p>
        </w:tc>
      </w:tr>
      <w:tr w:rsidR="0066747A" w:rsidRPr="0066747A" w14:paraId="5DB56501" w14:textId="77777777" w:rsidTr="009D5D59">
        <w:trPr>
          <w:trHeight w:val="283"/>
        </w:trPr>
        <w:tc>
          <w:tcPr>
            <w:cnfStyle w:val="001000000000" w:firstRow="0" w:lastRow="0" w:firstColumn="1" w:lastColumn="0" w:oddVBand="0" w:evenVBand="0" w:oddHBand="0" w:evenHBand="0" w:firstRowFirstColumn="0" w:firstRowLastColumn="0" w:lastRowFirstColumn="0" w:lastRowLastColumn="0"/>
            <w:tcW w:w="10208" w:type="dxa"/>
            <w:gridSpan w:val="2"/>
            <w:tcBorders>
              <w:bottom w:val="single" w:sz="4" w:space="0" w:color="E6E6E6" w:themeColor="background2"/>
              <w:right w:val="single" w:sz="4" w:space="0" w:color="E6E6E6" w:themeColor="background2"/>
            </w:tcBorders>
          </w:tcPr>
          <w:p w14:paraId="2717F8ED" w14:textId="77777777" w:rsidR="0066747A" w:rsidRPr="0066747A" w:rsidRDefault="0066747A" w:rsidP="0066747A">
            <w:pPr>
              <w:pStyle w:val="Heading2"/>
              <w:outlineLvl w:val="1"/>
            </w:pPr>
            <w:r w:rsidRPr="0066747A">
              <w:t>Onsite Building Waste - rubbish, debris and unsightly sites</w:t>
            </w:r>
          </w:p>
        </w:tc>
      </w:tr>
      <w:tr w:rsidR="009D5D59" w:rsidRPr="0066747A" w14:paraId="392E23BA" w14:textId="77777777" w:rsidTr="009F6E37">
        <w:trPr>
          <w:trHeight w:val="283"/>
        </w:trPr>
        <w:tc>
          <w:tcPr>
            <w:cnfStyle w:val="001000000000" w:firstRow="0" w:lastRow="0" w:firstColumn="1" w:lastColumn="0" w:oddVBand="0" w:evenVBand="0" w:oddHBand="0" w:evenHBand="0" w:firstRowFirstColumn="0" w:firstRowLastColumn="0" w:lastRowFirstColumn="0" w:lastRowLastColumn="0"/>
            <w:tcW w:w="10208" w:type="dxa"/>
            <w:gridSpan w:val="2"/>
            <w:tcBorders>
              <w:top w:val="single" w:sz="4" w:space="0" w:color="E6E6E6" w:themeColor="background2"/>
              <w:bottom w:val="single" w:sz="4" w:space="0" w:color="E6E6E6" w:themeColor="background2"/>
              <w:right w:val="single" w:sz="4" w:space="0" w:color="E6E6E6" w:themeColor="background2"/>
            </w:tcBorders>
            <w:shd w:val="clear" w:color="auto" w:fill="auto"/>
          </w:tcPr>
          <w:p w14:paraId="12F0BE18" w14:textId="77777777" w:rsidR="009D5D59" w:rsidRPr="0066747A" w:rsidRDefault="009D5D59" w:rsidP="009B3DF2">
            <w:pPr>
              <w:pStyle w:val="TableText"/>
            </w:pPr>
            <w:r w:rsidRPr="0066747A">
              <w:t xml:space="preserve">A Waste Management Plan submitted </w:t>
            </w:r>
            <w:r w:rsidR="004419A1">
              <w:t>in accordance with</w:t>
            </w:r>
            <w:r w:rsidR="004419A1" w:rsidRPr="0044778B">
              <w:rPr>
                <w:b/>
              </w:rPr>
              <w:t xml:space="preserve"> EPA Publication 1834 “Civil Construction, Building &amp; Demolition Guide”</w:t>
            </w:r>
            <w:r w:rsidR="004419A1">
              <w:rPr>
                <w:b/>
              </w:rPr>
              <w:t xml:space="preserve"> </w:t>
            </w:r>
            <w:r w:rsidR="004419A1" w:rsidRPr="00EE0B00">
              <w:t xml:space="preserve"> </w:t>
            </w:r>
            <w:r w:rsidRPr="0066747A">
              <w:t>which details actions to be taken:-</w:t>
            </w:r>
          </w:p>
          <w:p w14:paraId="38B95352" w14:textId="77777777" w:rsidR="009D5D59" w:rsidRPr="0066747A" w:rsidRDefault="009D5D59" w:rsidP="009B3DF2">
            <w:pPr>
              <w:pStyle w:val="Tablebullet"/>
            </w:pPr>
            <w:r w:rsidRPr="0066747A">
              <w:t>To minimise waste onsite;</w:t>
            </w:r>
          </w:p>
          <w:p w14:paraId="38BE37E6" w14:textId="77777777" w:rsidR="009D5D59" w:rsidRPr="0066747A" w:rsidRDefault="009D5D59" w:rsidP="009B3DF2">
            <w:pPr>
              <w:pStyle w:val="Tablebullet"/>
            </w:pPr>
            <w:r w:rsidRPr="0066747A">
              <w:t>Collection procedures;</w:t>
            </w:r>
          </w:p>
          <w:p w14:paraId="7473347D" w14:textId="77777777" w:rsidR="009D5D59" w:rsidRPr="0066747A" w:rsidRDefault="009D5D59" w:rsidP="009B3DF2">
            <w:pPr>
              <w:pStyle w:val="Tablebullet"/>
            </w:pPr>
            <w:r w:rsidRPr="0066747A">
              <w:t>Recycling of construction materials;</w:t>
            </w:r>
          </w:p>
          <w:p w14:paraId="02B1999F" w14:textId="77777777" w:rsidR="009D5D59" w:rsidRPr="0066747A" w:rsidRDefault="009D5D59" w:rsidP="009B3DF2">
            <w:pPr>
              <w:pStyle w:val="Tablebullet"/>
            </w:pPr>
            <w:r w:rsidRPr="0066747A">
              <w:t>Procedures for removal of hazardous or dangerous materials;</w:t>
            </w:r>
          </w:p>
          <w:p w14:paraId="725F2620" w14:textId="77777777" w:rsidR="009D5D59" w:rsidRPr="0066747A" w:rsidRDefault="009D5D59" w:rsidP="009B3DF2">
            <w:pPr>
              <w:pStyle w:val="Tablebullet"/>
            </w:pPr>
            <w:r w:rsidRPr="0066747A">
              <w:t>Purchasing initiatives;</w:t>
            </w:r>
          </w:p>
          <w:p w14:paraId="474690C3" w14:textId="77777777" w:rsidR="009D5D59" w:rsidRPr="0066747A" w:rsidRDefault="009D5D59" w:rsidP="009B3DF2">
            <w:pPr>
              <w:pStyle w:val="Tablebullet"/>
            </w:pPr>
            <w:r w:rsidRPr="0066747A">
              <w:t>Measures to mitigate the effect of onsite building waste to ensure local amenity is protected.</w:t>
            </w:r>
          </w:p>
          <w:p w14:paraId="792C7269" w14:textId="77777777" w:rsidR="009D5D59" w:rsidRPr="0066747A" w:rsidRDefault="009D5D59" w:rsidP="00447B60">
            <w:pPr>
              <w:pStyle w:val="TableText"/>
              <w:rPr>
                <w:rFonts w:cstheme="minorBidi"/>
                <w:color w:val="auto"/>
                <w:spacing w:val="0"/>
              </w:rPr>
            </w:pPr>
            <w:r w:rsidRPr="0066747A">
              <w:t>The Waste Management Plan addressing all items is attached as</w:t>
            </w:r>
            <w:r>
              <w:rPr>
                <w:b/>
                <w:bCs/>
              </w:rPr>
              <w:t xml:space="preserve"> </w:t>
            </w:r>
            <w:r>
              <w:rPr>
                <w:b/>
                <w:bCs/>
              </w:rPr>
              <w:fldChar w:fldCharType="begin"/>
            </w:r>
            <w:r>
              <w:rPr>
                <w:b/>
                <w:bCs/>
              </w:rPr>
              <w:instrText xml:space="preserve"> REF _Ref25830382 \r \h </w:instrText>
            </w:r>
            <w:r>
              <w:rPr>
                <w:b/>
                <w:bCs/>
              </w:rPr>
            </w:r>
            <w:r>
              <w:rPr>
                <w:b/>
                <w:bCs/>
              </w:rPr>
              <w:fldChar w:fldCharType="separate"/>
            </w:r>
            <w:r w:rsidR="001F2AF8">
              <w:rPr>
                <w:b/>
                <w:bCs/>
              </w:rPr>
              <w:t>Appendix 5</w:t>
            </w:r>
            <w:r>
              <w:rPr>
                <w:b/>
                <w:bCs/>
              </w:rPr>
              <w:fldChar w:fldCharType="end"/>
            </w:r>
            <w:r w:rsidRPr="0066747A">
              <w:rPr>
                <w:b/>
                <w:bCs/>
              </w:rPr>
              <w:t>.</w:t>
            </w:r>
          </w:p>
        </w:tc>
      </w:tr>
    </w:tbl>
    <w:p w14:paraId="3A1D5A88" w14:textId="77777777" w:rsidR="002F0AA3" w:rsidRPr="0066747A" w:rsidRDefault="000A6881" w:rsidP="000C0E60">
      <w:pPr>
        <w:pStyle w:val="ListBullet"/>
        <w:numPr>
          <w:ilvl w:val="0"/>
          <w:numId w:val="0"/>
        </w:numPr>
        <w:ind w:left="284" w:hanging="284"/>
      </w:pPr>
      <w:r w:rsidRPr="0066747A">
        <w:br/>
      </w:r>
    </w:p>
    <w:p w14:paraId="1326E395" w14:textId="77777777" w:rsidR="00682441" w:rsidRPr="0066747A" w:rsidRDefault="006D64B2" w:rsidP="00EE0B00">
      <w:pPr>
        <w:pStyle w:val="Heading1"/>
      </w:pPr>
      <w:bookmarkStart w:id="21" w:name="_Toc25788559"/>
      <w:bookmarkStart w:id="22" w:name="_Toc64279104"/>
      <w:r w:rsidRPr="0066747A">
        <w:t>Traffic and Parking Management</w:t>
      </w:r>
      <w:bookmarkEnd w:id="21"/>
      <w:bookmarkEnd w:id="22"/>
    </w:p>
    <w:p w14:paraId="55F58C3E" w14:textId="77777777" w:rsidR="00682441" w:rsidRPr="0066747A" w:rsidRDefault="00682441" w:rsidP="00682441">
      <w:pPr>
        <w:keepNext/>
        <w:keepLines/>
        <w:widowControl/>
        <w:spacing w:before="120" w:after="120"/>
        <w:outlineLvl w:val="3"/>
        <w:rPr>
          <w:b/>
          <w:color w:val="000000" w:themeColor="text1"/>
        </w:rPr>
      </w:pPr>
      <w:r w:rsidRPr="0066747A">
        <w:rPr>
          <w:b/>
          <w:color w:val="000000" w:themeColor="text1"/>
        </w:rPr>
        <w:t xml:space="preserve">Objective: </w:t>
      </w:r>
    </w:p>
    <w:p w14:paraId="4811FA71" w14:textId="77777777" w:rsidR="006D64B2" w:rsidRPr="0066747A" w:rsidRDefault="006D64B2" w:rsidP="006D64B2">
      <w:pPr>
        <w:pStyle w:val="ListBullet"/>
      </w:pPr>
      <w:r w:rsidRPr="0066747A">
        <w:t>To minimise disruption to traffic (vehicles, pedestrians and cyclists) caused by construction activities</w:t>
      </w:r>
      <w:r w:rsidR="00423B7C" w:rsidRPr="0066747A">
        <w:t>;</w:t>
      </w:r>
    </w:p>
    <w:p w14:paraId="74C1ABAC" w14:textId="77777777" w:rsidR="00682441" w:rsidRPr="0066747A" w:rsidRDefault="006D64B2" w:rsidP="006D64B2">
      <w:pPr>
        <w:pStyle w:val="ListBullet"/>
      </w:pPr>
      <w:r w:rsidRPr="0066747A">
        <w:t>To ensure the safety of workers, contractors, pedestrians and road users in and around construction sites.</w:t>
      </w:r>
    </w:p>
    <w:tbl>
      <w:tblPr>
        <w:tblStyle w:val="Style1"/>
        <w:tblW w:w="10208" w:type="dxa"/>
        <w:tblLook w:val="06A0" w:firstRow="1" w:lastRow="0" w:firstColumn="1" w:lastColumn="0" w:noHBand="1" w:noVBand="1"/>
      </w:tblPr>
      <w:tblGrid>
        <w:gridCol w:w="10208"/>
      </w:tblGrid>
      <w:tr w:rsidR="009D5D59" w:rsidRPr="0066747A" w14:paraId="72EA258C" w14:textId="77777777" w:rsidTr="00896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8" w:type="dxa"/>
          </w:tcPr>
          <w:p w14:paraId="44E3D188" w14:textId="77777777" w:rsidR="009D5D59" w:rsidRPr="0066747A" w:rsidRDefault="009D5D59" w:rsidP="00447B60">
            <w:pPr>
              <w:pStyle w:val="TableHeading"/>
            </w:pPr>
            <w:r w:rsidRPr="0066747A">
              <w:t>Measures to be Implemented</w:t>
            </w:r>
          </w:p>
        </w:tc>
      </w:tr>
      <w:tr w:rsidR="0066747A" w:rsidRPr="0066747A" w14:paraId="2F7EC56D"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08" w:type="dxa"/>
            <w:tcBorders>
              <w:bottom w:val="single" w:sz="4" w:space="0" w:color="E6E6E6" w:themeColor="background2"/>
              <w:right w:val="single" w:sz="4" w:space="0" w:color="E6E6E6" w:themeColor="background2"/>
            </w:tcBorders>
          </w:tcPr>
          <w:p w14:paraId="1BAF4F38" w14:textId="77777777" w:rsidR="0066747A" w:rsidRPr="0066747A" w:rsidRDefault="0066747A" w:rsidP="0066747A">
            <w:pPr>
              <w:pStyle w:val="Heading2"/>
              <w:outlineLvl w:val="1"/>
            </w:pPr>
            <w:r w:rsidRPr="0066747A">
              <w:t>Traffic and Parking Management</w:t>
            </w:r>
          </w:p>
        </w:tc>
      </w:tr>
      <w:tr w:rsidR="009D5D59" w:rsidRPr="0066747A" w14:paraId="189AD64C" w14:textId="77777777" w:rsidTr="009D5D59">
        <w:trPr>
          <w:trHeight w:val="20"/>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2D68B546" w14:textId="77777777" w:rsidR="009D5D59" w:rsidRPr="0066747A" w:rsidRDefault="009D5D59" w:rsidP="009B3DF2">
            <w:pPr>
              <w:pStyle w:val="TableText"/>
            </w:pPr>
            <w:r w:rsidRPr="0066747A">
              <w:t xml:space="preserve">A </w:t>
            </w:r>
            <w:r>
              <w:t xml:space="preserve">detailed </w:t>
            </w:r>
            <w:r w:rsidRPr="0066747A">
              <w:t>Traffic and Pedestrian Management Plan providing the following details</w:t>
            </w:r>
            <w:r>
              <w:t xml:space="preserve"> is attached as </w:t>
            </w:r>
            <w:r>
              <w:fldChar w:fldCharType="begin"/>
            </w:r>
            <w:r>
              <w:instrText xml:space="preserve"> REF _Ref25830458 \r \h  \* MERGEFORMAT </w:instrText>
            </w:r>
            <w:r>
              <w:fldChar w:fldCharType="separate"/>
            </w:r>
            <w:r w:rsidR="001F2AF8">
              <w:t>Appendix</w:t>
            </w:r>
            <w:r w:rsidR="001F2AF8" w:rsidRPr="001F2AF8">
              <w:rPr>
                <w:b/>
                <w:bCs/>
              </w:rPr>
              <w:t xml:space="preserve"> 6</w:t>
            </w:r>
            <w:r>
              <w:fldChar w:fldCharType="end"/>
            </w:r>
            <w:r w:rsidRPr="0066747A">
              <w:t>:-</w:t>
            </w:r>
          </w:p>
          <w:p w14:paraId="24FF0DA2" w14:textId="77777777" w:rsidR="009D5D59" w:rsidRPr="0066747A" w:rsidRDefault="009D5D59" w:rsidP="009B3DF2">
            <w:pPr>
              <w:pStyle w:val="Tablebullet"/>
            </w:pPr>
            <w:r w:rsidRPr="0066747A">
              <w:t>Location and timing of proposed works;</w:t>
            </w:r>
          </w:p>
          <w:p w14:paraId="67BAB31A" w14:textId="77777777" w:rsidR="009D5D59" w:rsidRPr="0066747A" w:rsidRDefault="009D5D59" w:rsidP="009B3DF2">
            <w:pPr>
              <w:pStyle w:val="Tablebullet"/>
            </w:pPr>
            <w:r w:rsidRPr="0066747A">
              <w:t>Pedestrian access arrangements around site;</w:t>
            </w:r>
          </w:p>
          <w:p w14:paraId="0075CF94" w14:textId="77777777" w:rsidR="009D5D59" w:rsidRPr="0066747A" w:rsidRDefault="009D5D59" w:rsidP="009B3DF2">
            <w:pPr>
              <w:pStyle w:val="Tablebullet"/>
            </w:pPr>
            <w:r w:rsidRPr="0066747A">
              <w:t>How, when and what community consultation will occur;</w:t>
            </w:r>
          </w:p>
          <w:p w14:paraId="42A92028" w14:textId="77777777" w:rsidR="009D5D59" w:rsidRPr="0066747A" w:rsidRDefault="009D5D59" w:rsidP="009B3DF2">
            <w:pPr>
              <w:pStyle w:val="Tablebullet"/>
            </w:pPr>
            <w:r w:rsidRPr="0066747A">
              <w:t>Proposed traffic movements, access arrangements onto the site and speed zones;</w:t>
            </w:r>
          </w:p>
          <w:p w14:paraId="6D436BA2" w14:textId="77777777" w:rsidR="009D5D59" w:rsidRPr="0066747A" w:rsidRDefault="009D5D59" w:rsidP="009B3DF2">
            <w:pPr>
              <w:pStyle w:val="Tablebullet"/>
            </w:pPr>
            <w:r>
              <w:t>Location</w:t>
            </w:r>
            <w:r w:rsidRPr="0066747A">
              <w:t xml:space="preserve"> of staging areas for all vehicles, number of vehicles to be staged, access route, and times for staging noting existing parking demand and parking restrictions;</w:t>
            </w:r>
          </w:p>
          <w:p w14:paraId="4E8507A2" w14:textId="77777777" w:rsidR="00896BDF" w:rsidRDefault="009D5D59" w:rsidP="00896BDF">
            <w:pPr>
              <w:pStyle w:val="Tablebullet"/>
            </w:pPr>
            <w:r w:rsidRPr="0066747A">
              <w:t>How and where deliveries to the site will occur.</w:t>
            </w:r>
            <w:r w:rsidR="00896BDF">
              <w:br/>
            </w:r>
          </w:p>
          <w:p w14:paraId="6082AD56" w14:textId="77777777" w:rsidR="00896BDF" w:rsidRDefault="00896BDF" w:rsidP="00896BDF">
            <w:pPr>
              <w:pStyle w:val="TableText"/>
            </w:pPr>
            <w:r>
              <w:t xml:space="preserve">The Traffic and Pedestrian Management Plan includes the details of the company preparing the plan and contact details for the person responsible for implementing and maintaining the plan. </w:t>
            </w:r>
          </w:p>
          <w:p w14:paraId="1040B421" w14:textId="77777777" w:rsidR="00896BDF" w:rsidRDefault="00896BDF" w:rsidP="00896BDF">
            <w:pPr>
              <w:pStyle w:val="TableText"/>
            </w:pPr>
            <w:r>
              <w:t xml:space="preserve">In instances where a bus route may be affected by the proposed works prior notice will be given to Public Transport Victoria.  Public Transport Victoria comments, if applicable, are included in </w:t>
            </w:r>
            <w:r>
              <w:fldChar w:fldCharType="begin"/>
            </w:r>
            <w:r>
              <w:instrText xml:space="preserve"> REF _Ref25830458 \r \h  \* MERGEFORMAT </w:instrText>
            </w:r>
            <w:r>
              <w:fldChar w:fldCharType="separate"/>
            </w:r>
            <w:r w:rsidR="001F2AF8">
              <w:t>Appendix</w:t>
            </w:r>
            <w:r w:rsidR="001F2AF8" w:rsidRPr="001F2AF8">
              <w:rPr>
                <w:b/>
                <w:bCs/>
              </w:rPr>
              <w:t xml:space="preserve"> 6</w:t>
            </w:r>
            <w:r>
              <w:fldChar w:fldCharType="end"/>
            </w:r>
            <w:r>
              <w:t>.</w:t>
            </w:r>
          </w:p>
          <w:p w14:paraId="1D4B2172" w14:textId="77777777" w:rsidR="009D5D59" w:rsidRDefault="00896BDF" w:rsidP="00896BDF">
            <w:pPr>
              <w:pStyle w:val="TableText"/>
            </w:pPr>
            <w:r>
              <w:t xml:space="preserve">A Memorandum of Authorisation may be required from the Department of Transport for works outside Council controlled roads or for the use of major traffic control devices outside of Council’s authority.  A copy of the approved Memorandum of Authorisation, if applicable, is included in </w:t>
            </w:r>
            <w:r w:rsidRPr="00896BDF">
              <w:rPr>
                <w:b/>
                <w:bCs/>
              </w:rPr>
              <w:fldChar w:fldCharType="begin"/>
            </w:r>
            <w:r w:rsidRPr="00896BDF">
              <w:rPr>
                <w:b/>
                <w:bCs/>
              </w:rPr>
              <w:instrText xml:space="preserve"> REF _Ref25830458 \r \h </w:instrText>
            </w:r>
            <w:r>
              <w:rPr>
                <w:b/>
                <w:bCs/>
              </w:rPr>
              <w:instrText xml:space="preserve"> \* MERGEFORMAT </w:instrText>
            </w:r>
            <w:r w:rsidRPr="00896BDF">
              <w:rPr>
                <w:b/>
                <w:bCs/>
              </w:rPr>
            </w:r>
            <w:r w:rsidRPr="00896BDF">
              <w:rPr>
                <w:b/>
                <w:bCs/>
              </w:rPr>
              <w:fldChar w:fldCharType="separate"/>
            </w:r>
            <w:r w:rsidR="001F2AF8">
              <w:rPr>
                <w:b/>
                <w:bCs/>
              </w:rPr>
              <w:t>Appendix 6</w:t>
            </w:r>
            <w:r w:rsidRPr="00896BDF">
              <w:rPr>
                <w:b/>
                <w:bCs/>
              </w:rPr>
              <w:fldChar w:fldCharType="end"/>
            </w:r>
            <w:r>
              <w:t>.</w:t>
            </w:r>
          </w:p>
          <w:p w14:paraId="664EC284" w14:textId="77777777" w:rsidR="00FD3A36" w:rsidRPr="0066747A" w:rsidRDefault="00FD3A36" w:rsidP="00896BDF">
            <w:pPr>
              <w:pStyle w:val="TableText"/>
            </w:pPr>
            <w:r w:rsidRPr="00FD3A36">
              <w:t xml:space="preserve">Consent to Erect Temporary Traffic Control Devices will be obtained from Council for all temporary traffic control devices to be erected on Council controlled roads.  The application is submitted in Appendix 6.  It is noted that traffic management plans and any Consent granted by Council are valid for a maximum period of six months.  Requests for extensions will be submitted to </w:t>
            </w:r>
            <w:hyperlink r:id="rId20" w:history="1">
              <w:r w:rsidRPr="00FD3A36">
                <w:rPr>
                  <w:rStyle w:val="Hyperlink"/>
                </w:rPr>
                <w:t>manningham@manningham.vic.gov.au</w:t>
              </w:r>
            </w:hyperlink>
            <w:r w:rsidRPr="00FD3A36">
              <w:t xml:space="preserve"> a minimum of 10 working days prior to expiry.</w:t>
            </w:r>
          </w:p>
          <w:p w14:paraId="76893351" w14:textId="77777777" w:rsidR="009D5D59" w:rsidRPr="0066747A" w:rsidRDefault="009D5D59" w:rsidP="009B3DF2">
            <w:pPr>
              <w:pStyle w:val="TableText"/>
            </w:pPr>
            <w:r w:rsidRPr="0066747A">
              <w:t>A Parking Management Plan providing the following details</w:t>
            </w:r>
            <w:r>
              <w:t xml:space="preserve"> is attached as </w:t>
            </w:r>
            <w:r>
              <w:rPr>
                <w:b/>
                <w:bCs/>
              </w:rPr>
              <w:fldChar w:fldCharType="begin"/>
            </w:r>
            <w:r>
              <w:instrText xml:space="preserve"> REF _Ref50036591 \r \h </w:instrText>
            </w:r>
            <w:r>
              <w:rPr>
                <w:b/>
                <w:bCs/>
              </w:rPr>
              <w:instrText xml:space="preserve"> \* MERGEFORMAT </w:instrText>
            </w:r>
            <w:r>
              <w:rPr>
                <w:b/>
                <w:bCs/>
              </w:rPr>
            </w:r>
            <w:r>
              <w:rPr>
                <w:b/>
                <w:bCs/>
              </w:rPr>
              <w:fldChar w:fldCharType="separate"/>
            </w:r>
            <w:r w:rsidR="001F2AF8">
              <w:t>Appendix</w:t>
            </w:r>
            <w:r w:rsidR="001F2AF8" w:rsidRPr="001F2AF8">
              <w:rPr>
                <w:b/>
                <w:bCs/>
              </w:rPr>
              <w:t xml:space="preserve"> 7</w:t>
            </w:r>
            <w:r>
              <w:rPr>
                <w:b/>
                <w:bCs/>
              </w:rPr>
              <w:fldChar w:fldCharType="end"/>
            </w:r>
            <w:r w:rsidRPr="0066747A">
              <w:t>:-</w:t>
            </w:r>
          </w:p>
          <w:p w14:paraId="0882A3D0" w14:textId="77777777" w:rsidR="009D5D59" w:rsidRPr="0066747A" w:rsidRDefault="009D5D59" w:rsidP="00FD3A36">
            <w:pPr>
              <w:pStyle w:val="Tablebullet"/>
              <w:spacing w:after="120"/>
            </w:pPr>
            <w:r w:rsidRPr="0066747A">
              <w:t>Numbers of workers proposed during the various construction phases together with a parking plan for employees, sub-contractors and visitors.  Where on street parking is proposed, plan shows number of vehicles proposed and duration required noting existing parking demand and parking restrictions;</w:t>
            </w:r>
          </w:p>
          <w:p w14:paraId="16D31FEE" w14:textId="77777777" w:rsidR="009D5D59" w:rsidRPr="0066747A" w:rsidRDefault="009D5D59" w:rsidP="00FD3A36">
            <w:pPr>
              <w:pStyle w:val="Tablebullet"/>
              <w:spacing w:after="120"/>
            </w:pPr>
            <w:r w:rsidRPr="0066747A">
              <w:t>The additional measures to be put in place including the use of basement parking and private land - if private land is to be used written agreement will be provided from the property owner;</w:t>
            </w:r>
          </w:p>
          <w:p w14:paraId="3C7CBE3C" w14:textId="77777777" w:rsidR="009D5D59" w:rsidRPr="0066747A" w:rsidRDefault="009D5D59" w:rsidP="00FD3A36">
            <w:pPr>
              <w:pStyle w:val="Tablebullet"/>
              <w:spacing w:after="120"/>
            </w:pPr>
            <w:r w:rsidRPr="0066747A">
              <w:t>In instances where parking restrictions need to be implemented during the works Council will make the required signage changes at the applicant’s cost.  The applicant will be responsible for the maintenance and removal of the required signage.</w:t>
            </w:r>
          </w:p>
        </w:tc>
      </w:tr>
      <w:tr w:rsidR="0066747A" w:rsidRPr="0066747A" w14:paraId="51B65F92" w14:textId="77777777" w:rsidTr="00896BDF">
        <w:trPr>
          <w:trHeight w:val="20"/>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tcPr>
          <w:p w14:paraId="071BD490" w14:textId="77777777" w:rsidR="0066747A" w:rsidRPr="0066747A" w:rsidRDefault="0066747A" w:rsidP="0066747A">
            <w:pPr>
              <w:pStyle w:val="Heading2"/>
              <w:outlineLvl w:val="1"/>
            </w:pPr>
            <w:r w:rsidRPr="0066747A">
              <w:t>Heavy Vehicle Movements</w:t>
            </w:r>
          </w:p>
        </w:tc>
      </w:tr>
      <w:tr w:rsidR="00896BDF" w:rsidRPr="0066747A" w14:paraId="52C48E07" w14:textId="77777777" w:rsidTr="00896BDF">
        <w:trPr>
          <w:trHeight w:val="20"/>
        </w:trPr>
        <w:tc>
          <w:tcPr>
            <w:cnfStyle w:val="001000000000" w:firstRow="0" w:lastRow="0" w:firstColumn="1" w:lastColumn="0" w:oddVBand="0" w:evenVBand="0" w:oddHBand="0" w:evenHBand="0" w:firstRowFirstColumn="0" w:firstRowLastColumn="0" w:lastRowFirstColumn="0" w:lastRowLastColumn="0"/>
            <w:tcW w:w="10208" w:type="dxa"/>
            <w:tcBorders>
              <w:top w:val="single" w:sz="4" w:space="0" w:color="E6E6E6" w:themeColor="background2"/>
              <w:bottom w:val="single" w:sz="4" w:space="0" w:color="E6E6E6" w:themeColor="background2"/>
              <w:right w:val="single" w:sz="4" w:space="0" w:color="E6E6E6" w:themeColor="background2"/>
            </w:tcBorders>
            <w:shd w:val="clear" w:color="auto" w:fill="auto"/>
          </w:tcPr>
          <w:p w14:paraId="5C7D33E9" w14:textId="77777777" w:rsidR="00896BDF" w:rsidRPr="0066747A" w:rsidRDefault="00896BDF" w:rsidP="009B3DF2">
            <w:pPr>
              <w:pStyle w:val="TableText"/>
            </w:pPr>
            <w:r w:rsidRPr="0066747A">
              <w:t xml:space="preserve">The National Heavy Vehicle Regulator (NHVR) is a national body which deals with the regulation of all vehicles over 4.5 tonnes gross vehicle mass. </w:t>
            </w:r>
          </w:p>
          <w:p w14:paraId="4A3D639C" w14:textId="77777777" w:rsidR="00896BDF" w:rsidRPr="0066747A" w:rsidRDefault="00896BDF" w:rsidP="009B3DF2">
            <w:pPr>
              <w:pStyle w:val="TableText"/>
            </w:pPr>
            <w:r w:rsidRPr="0066747A">
              <w:t>The NHVR also coordinates road acc</w:t>
            </w:r>
            <w:r w:rsidR="00877D87">
              <w:t>ess permits for heavy vehicles.</w:t>
            </w:r>
          </w:p>
          <w:p w14:paraId="30233C14" w14:textId="77777777" w:rsidR="00896BDF" w:rsidRPr="0066747A" w:rsidRDefault="00896BDF" w:rsidP="00447B60">
            <w:pPr>
              <w:pStyle w:val="TableText"/>
              <w:rPr>
                <w:rFonts w:cstheme="minorBidi"/>
                <w:color w:val="auto"/>
                <w:spacing w:val="0"/>
              </w:rPr>
            </w:pPr>
            <w:r w:rsidRPr="0066747A">
              <w:t>New permits or renewal of an existing permit will be made directly to NHVR.  Any application made to the NVHR for consent for large vehicles will be reviewed and approved by Council’s Infrastructure Services team.</w:t>
            </w:r>
          </w:p>
        </w:tc>
      </w:tr>
    </w:tbl>
    <w:p w14:paraId="59897650" w14:textId="77777777" w:rsidR="00487735" w:rsidRPr="0066747A" w:rsidRDefault="00487735" w:rsidP="009B3DF2">
      <w:pPr>
        <w:pStyle w:val="BodyText"/>
      </w:pPr>
    </w:p>
    <w:p w14:paraId="098CB7C1" w14:textId="77777777" w:rsidR="00E05EFB" w:rsidRPr="0066747A" w:rsidRDefault="00E05EFB" w:rsidP="00682441">
      <w:pPr>
        <w:pStyle w:val="BodyText"/>
        <w:sectPr w:rsidR="00E05EFB" w:rsidRPr="0066747A" w:rsidSect="002927EC">
          <w:footerReference w:type="default" r:id="rId21"/>
          <w:pgSz w:w="11910" w:h="16840"/>
          <w:pgMar w:top="1276" w:right="851" w:bottom="1276" w:left="851" w:header="720" w:footer="284" w:gutter="0"/>
          <w:cols w:space="720"/>
          <w:docGrid w:linePitch="272"/>
        </w:sectPr>
      </w:pPr>
    </w:p>
    <w:p w14:paraId="76720EAC" w14:textId="77777777" w:rsidR="00487735" w:rsidRPr="0066747A" w:rsidRDefault="00487735" w:rsidP="00487735">
      <w:pPr>
        <w:pStyle w:val="SectionHeading"/>
      </w:pPr>
      <w:r w:rsidRPr="0066747A">
        <w:t>Appendices</w:t>
      </w:r>
    </w:p>
    <w:p w14:paraId="10A9D918" w14:textId="77777777" w:rsidR="00730C70" w:rsidRPr="0066747A" w:rsidRDefault="00487735" w:rsidP="00EE0B00">
      <w:pPr>
        <w:pStyle w:val="Appendix"/>
        <w:pageBreakBefore w:val="0"/>
      </w:pPr>
      <w:bookmarkStart w:id="23" w:name="_Ref25830561"/>
      <w:bookmarkStart w:id="24" w:name="_Toc64279105"/>
      <w:r w:rsidRPr="0066747A">
        <w:t>Site Plan</w:t>
      </w:r>
      <w:bookmarkStart w:id="25" w:name="_Hlk25869414"/>
      <w:bookmarkEnd w:id="23"/>
      <w:bookmarkEnd w:id="24"/>
    </w:p>
    <w:bookmarkEnd w:id="25" w:displacedByCustomXml="next"/>
    <w:bookmarkStart w:id="26" w:name="_Hlk25913143" w:displacedByCustomXml="next"/>
    <w:sdt>
      <w:sdtPr>
        <w:id w:val="-280110"/>
        <w:placeholder>
          <w:docPart w:val="ECE10CC33E4043E5B3F9295FE7EFD7E4"/>
        </w:placeholder>
        <w:showingPlcHdr/>
        <w15:appearance w15:val="hidden"/>
        <w:text w:multiLine="1"/>
      </w:sdtPr>
      <w:sdtEndPr/>
      <w:sdtContent>
        <w:p w14:paraId="5EFA23E4" w14:textId="77777777" w:rsidR="00C6567E" w:rsidRPr="0066747A" w:rsidRDefault="00D0204F" w:rsidP="00C6567E">
          <w:pPr>
            <w:pStyle w:val="BodyText"/>
          </w:pPr>
          <w:r w:rsidRPr="0066747A">
            <w:rPr>
              <w:color w:val="E81D30"/>
            </w:rPr>
            <w:t>[Click here to enter description / details]</w:t>
          </w:r>
        </w:p>
      </w:sdtContent>
    </w:sdt>
    <w:bookmarkEnd w:id="26"/>
    <w:p w14:paraId="3D3FC82E" w14:textId="77777777" w:rsidR="00135BE8" w:rsidRPr="0066747A" w:rsidRDefault="00135BE8" w:rsidP="001B059A">
      <w:pPr>
        <w:pStyle w:val="BodyText"/>
      </w:pPr>
    </w:p>
    <w:p w14:paraId="52EF6B32" w14:textId="77777777" w:rsidR="00487735" w:rsidRPr="0066747A" w:rsidRDefault="00487735" w:rsidP="00EE0B00">
      <w:pPr>
        <w:pStyle w:val="Appendix"/>
      </w:pPr>
      <w:bookmarkStart w:id="27" w:name="_Ref25831318"/>
      <w:bookmarkStart w:id="28" w:name="_Toc64279106"/>
      <w:r w:rsidRPr="0066747A">
        <w:t>Resident notification letter and details of residents notified</w:t>
      </w:r>
      <w:bookmarkEnd w:id="27"/>
      <w:bookmarkEnd w:id="28"/>
      <w:r w:rsidRPr="0066747A">
        <w:t xml:space="preserve"> </w:t>
      </w:r>
    </w:p>
    <w:sdt>
      <w:sdtPr>
        <w:id w:val="-1221125254"/>
        <w:placeholder>
          <w:docPart w:val="7BBE7FCCFDB14C8CA3B4DE23B0D8BDDD"/>
        </w:placeholder>
        <w:showingPlcHdr/>
        <w15:appearance w15:val="hidden"/>
        <w:text w:multiLine="1"/>
      </w:sdtPr>
      <w:sdtEndPr/>
      <w:sdtContent>
        <w:p w14:paraId="45F038E0" w14:textId="77777777" w:rsidR="00041C91" w:rsidRPr="0066747A" w:rsidRDefault="00041C91" w:rsidP="00041C91">
          <w:pPr>
            <w:pStyle w:val="BodyText"/>
          </w:pPr>
          <w:r w:rsidRPr="0066747A">
            <w:rPr>
              <w:color w:val="E81D30"/>
            </w:rPr>
            <w:t>[Click here to enter description / details]</w:t>
          </w:r>
        </w:p>
      </w:sdtContent>
    </w:sdt>
    <w:p w14:paraId="2BC2CFCE" w14:textId="77777777" w:rsidR="00041C91" w:rsidRPr="0066747A" w:rsidRDefault="00041C91" w:rsidP="007E6835">
      <w:pPr>
        <w:pStyle w:val="BodyText"/>
      </w:pPr>
    </w:p>
    <w:p w14:paraId="6BAAD0EC" w14:textId="77777777" w:rsidR="00487735" w:rsidRPr="0066747A" w:rsidRDefault="00487735" w:rsidP="00EE0B00">
      <w:pPr>
        <w:pStyle w:val="Appendix"/>
      </w:pPr>
      <w:bookmarkStart w:id="29" w:name="_Ref25831356"/>
      <w:bookmarkStart w:id="30" w:name="_Toc64279107"/>
      <w:r w:rsidRPr="0066747A">
        <w:t>Approved Asset Protection Permit</w:t>
      </w:r>
      <w:bookmarkEnd w:id="29"/>
      <w:bookmarkEnd w:id="30"/>
      <w:r w:rsidRPr="0066747A">
        <w:t xml:space="preserve"> </w:t>
      </w:r>
    </w:p>
    <w:sdt>
      <w:sdtPr>
        <w:id w:val="119039484"/>
        <w:placeholder>
          <w:docPart w:val="A8CD002C1BAC4A758FAB3DAAEAE2EBBA"/>
        </w:placeholder>
        <w:showingPlcHdr/>
        <w15:appearance w15:val="hidden"/>
        <w:text w:multiLine="1"/>
      </w:sdtPr>
      <w:sdtEndPr/>
      <w:sdtContent>
        <w:p w14:paraId="131DEBB1" w14:textId="77777777" w:rsidR="00041C91" w:rsidRPr="0066747A" w:rsidRDefault="00041C91" w:rsidP="00041C91">
          <w:pPr>
            <w:pStyle w:val="BodyText"/>
          </w:pPr>
          <w:r w:rsidRPr="0066747A">
            <w:rPr>
              <w:color w:val="E81D30"/>
            </w:rPr>
            <w:t>[Click here to enter description / details]</w:t>
          </w:r>
        </w:p>
      </w:sdtContent>
    </w:sdt>
    <w:p w14:paraId="7DE7A5D0" w14:textId="77777777" w:rsidR="00041C91" w:rsidRPr="0066747A" w:rsidRDefault="00041C91" w:rsidP="007E6835">
      <w:pPr>
        <w:pStyle w:val="BodyText"/>
      </w:pPr>
    </w:p>
    <w:p w14:paraId="3AD10576" w14:textId="77777777" w:rsidR="00487735" w:rsidRPr="0066747A" w:rsidRDefault="00487735" w:rsidP="00EE0B00">
      <w:pPr>
        <w:pStyle w:val="Appendix"/>
      </w:pPr>
      <w:bookmarkStart w:id="31" w:name="_Ref25830524"/>
      <w:bookmarkStart w:id="32" w:name="_Toc64279108"/>
      <w:r w:rsidRPr="0066747A">
        <w:t>Tree and Vegetation Protection Plan</w:t>
      </w:r>
      <w:bookmarkEnd w:id="31"/>
      <w:bookmarkEnd w:id="32"/>
      <w:r w:rsidRPr="0066747A">
        <w:t xml:space="preserve"> </w:t>
      </w:r>
    </w:p>
    <w:sdt>
      <w:sdtPr>
        <w:id w:val="-171179548"/>
        <w:placeholder>
          <w:docPart w:val="D85E820641D84EAE825318BBF456A175"/>
        </w:placeholder>
        <w:showingPlcHdr/>
        <w15:appearance w15:val="hidden"/>
        <w:text w:multiLine="1"/>
      </w:sdtPr>
      <w:sdtEndPr/>
      <w:sdtContent>
        <w:p w14:paraId="7FCB6517" w14:textId="77777777" w:rsidR="00041C91" w:rsidRPr="0066747A" w:rsidRDefault="00041C91" w:rsidP="00041C91">
          <w:pPr>
            <w:pStyle w:val="BodyText"/>
          </w:pPr>
          <w:r w:rsidRPr="0066747A">
            <w:rPr>
              <w:color w:val="E81D30"/>
            </w:rPr>
            <w:t>[Click here to enter description / details]</w:t>
          </w:r>
        </w:p>
      </w:sdtContent>
    </w:sdt>
    <w:p w14:paraId="38F232C5" w14:textId="77777777" w:rsidR="00041C91" w:rsidRPr="0066747A" w:rsidRDefault="00041C91" w:rsidP="001B059A">
      <w:pPr>
        <w:pStyle w:val="BodyText"/>
      </w:pPr>
    </w:p>
    <w:p w14:paraId="3E927C85" w14:textId="77777777" w:rsidR="00487735" w:rsidRPr="0066747A" w:rsidRDefault="00487735" w:rsidP="00EE0B00">
      <w:pPr>
        <w:pStyle w:val="Appendix"/>
      </w:pPr>
      <w:bookmarkStart w:id="33" w:name="_Ref25830382"/>
      <w:bookmarkStart w:id="34" w:name="_Ref25830398"/>
      <w:bookmarkStart w:id="35" w:name="_Ref25830418"/>
      <w:bookmarkStart w:id="36" w:name="_Toc64279109"/>
      <w:r w:rsidRPr="0066747A">
        <w:t>Waste Management Plan</w:t>
      </w:r>
      <w:bookmarkEnd w:id="33"/>
      <w:bookmarkEnd w:id="34"/>
      <w:bookmarkEnd w:id="35"/>
      <w:bookmarkEnd w:id="36"/>
      <w:r w:rsidRPr="0066747A">
        <w:t xml:space="preserve"> </w:t>
      </w:r>
    </w:p>
    <w:sdt>
      <w:sdtPr>
        <w:id w:val="1782846626"/>
        <w:placeholder>
          <w:docPart w:val="B017CD9B6E7A47B0B336109DE06BDE2F"/>
        </w:placeholder>
        <w:showingPlcHdr/>
        <w15:appearance w15:val="hidden"/>
        <w:text w:multiLine="1"/>
      </w:sdtPr>
      <w:sdtEndPr/>
      <w:sdtContent>
        <w:p w14:paraId="14BFC2B3" w14:textId="77777777" w:rsidR="00041C91" w:rsidRPr="0066747A" w:rsidRDefault="00041C91" w:rsidP="00041C91">
          <w:pPr>
            <w:pStyle w:val="BodyText"/>
          </w:pPr>
          <w:r w:rsidRPr="0066747A">
            <w:rPr>
              <w:color w:val="E81D30"/>
            </w:rPr>
            <w:t>[Click here to enter description / details]</w:t>
          </w:r>
        </w:p>
      </w:sdtContent>
    </w:sdt>
    <w:p w14:paraId="1B9D1257" w14:textId="77777777" w:rsidR="00041C91" w:rsidRPr="0066747A" w:rsidRDefault="00041C91" w:rsidP="001B059A">
      <w:pPr>
        <w:pStyle w:val="BodyText"/>
      </w:pPr>
    </w:p>
    <w:p w14:paraId="73D547C1" w14:textId="77777777" w:rsidR="001B059A" w:rsidRPr="0066747A" w:rsidRDefault="00487735" w:rsidP="00EE0B00">
      <w:pPr>
        <w:pStyle w:val="Appendix"/>
      </w:pPr>
      <w:bookmarkStart w:id="37" w:name="_Ref25830458"/>
      <w:bookmarkStart w:id="38" w:name="_Toc64279110"/>
      <w:r w:rsidRPr="0066747A">
        <w:t>Traffic Management Plan</w:t>
      </w:r>
      <w:bookmarkEnd w:id="37"/>
      <w:bookmarkEnd w:id="38"/>
    </w:p>
    <w:sdt>
      <w:sdtPr>
        <w:id w:val="-547990977"/>
        <w:placeholder>
          <w:docPart w:val="C8CEBE3329084BC2A6B7BD1C6D690818"/>
        </w:placeholder>
        <w:showingPlcHdr/>
        <w15:appearance w15:val="hidden"/>
        <w:text w:multiLine="1"/>
      </w:sdtPr>
      <w:sdtEndPr/>
      <w:sdtContent>
        <w:p w14:paraId="582EA123" w14:textId="77777777" w:rsidR="00041C91" w:rsidRPr="0066747A" w:rsidRDefault="00041C91" w:rsidP="00041C91">
          <w:pPr>
            <w:pStyle w:val="BodyText"/>
          </w:pPr>
          <w:r w:rsidRPr="0066747A">
            <w:rPr>
              <w:color w:val="E81D30"/>
            </w:rPr>
            <w:t>[Click here to enter description / details]</w:t>
          </w:r>
        </w:p>
      </w:sdtContent>
    </w:sdt>
    <w:p w14:paraId="0FE89675" w14:textId="77777777" w:rsidR="00041C91" w:rsidRPr="0066747A" w:rsidRDefault="00041C91" w:rsidP="000D141C">
      <w:pPr>
        <w:spacing w:line="240" w:lineRule="auto"/>
      </w:pPr>
    </w:p>
    <w:p w14:paraId="68E0B8B4" w14:textId="77777777" w:rsidR="00FF2A45" w:rsidRPr="0066747A" w:rsidRDefault="00FF2A45" w:rsidP="000D141C">
      <w:pPr>
        <w:spacing w:line="240" w:lineRule="auto"/>
      </w:pPr>
    </w:p>
    <w:p w14:paraId="101AC60F" w14:textId="77777777" w:rsidR="00FF2A45" w:rsidRPr="0066747A" w:rsidRDefault="00FF2A45" w:rsidP="000D141C">
      <w:pPr>
        <w:spacing w:line="240" w:lineRule="auto"/>
      </w:pPr>
    </w:p>
    <w:p w14:paraId="6E2CD9CE" w14:textId="77777777" w:rsidR="00FF2A45" w:rsidRPr="0066747A" w:rsidRDefault="00FF2A45" w:rsidP="000D141C">
      <w:pPr>
        <w:spacing w:line="240" w:lineRule="auto"/>
      </w:pPr>
    </w:p>
    <w:p w14:paraId="49ACA20E" w14:textId="77777777" w:rsidR="00FF2A45" w:rsidRPr="0066747A" w:rsidRDefault="00FF2A45" w:rsidP="000D141C">
      <w:pPr>
        <w:spacing w:line="240" w:lineRule="auto"/>
      </w:pPr>
    </w:p>
    <w:p w14:paraId="7ED1D46A" w14:textId="77777777" w:rsidR="00FF2A45" w:rsidRPr="0066747A" w:rsidRDefault="00FF2A45" w:rsidP="000D141C">
      <w:pPr>
        <w:spacing w:line="240" w:lineRule="auto"/>
      </w:pPr>
    </w:p>
    <w:p w14:paraId="52CEE4D6" w14:textId="77777777" w:rsidR="00FF2A45" w:rsidRPr="0066747A" w:rsidRDefault="00FF2A45" w:rsidP="000D141C">
      <w:pPr>
        <w:spacing w:line="240" w:lineRule="auto"/>
      </w:pPr>
    </w:p>
    <w:p w14:paraId="662DC92C" w14:textId="77777777" w:rsidR="00FF2A45" w:rsidRPr="0066747A" w:rsidRDefault="00FF2A45" w:rsidP="000D141C">
      <w:pPr>
        <w:spacing w:line="240" w:lineRule="auto"/>
      </w:pPr>
    </w:p>
    <w:p w14:paraId="058B7840" w14:textId="77777777" w:rsidR="00FF2A45" w:rsidRPr="0066747A" w:rsidRDefault="00FF2A45" w:rsidP="000D141C">
      <w:pPr>
        <w:spacing w:line="240" w:lineRule="auto"/>
      </w:pPr>
    </w:p>
    <w:p w14:paraId="5290EBDE" w14:textId="77777777" w:rsidR="00FF2A45" w:rsidRPr="0066747A" w:rsidRDefault="00FF2A45" w:rsidP="000D141C">
      <w:pPr>
        <w:spacing w:line="240" w:lineRule="auto"/>
      </w:pPr>
    </w:p>
    <w:p w14:paraId="1CB57B78" w14:textId="77777777" w:rsidR="00FF2A45" w:rsidRPr="0066747A" w:rsidRDefault="00FF2A45" w:rsidP="000D141C">
      <w:pPr>
        <w:spacing w:line="240" w:lineRule="auto"/>
      </w:pPr>
    </w:p>
    <w:p w14:paraId="794E5992" w14:textId="77777777" w:rsidR="00FF2A45" w:rsidRPr="0066747A" w:rsidRDefault="00FF2A45" w:rsidP="000D141C">
      <w:pPr>
        <w:spacing w:line="240" w:lineRule="auto"/>
      </w:pPr>
    </w:p>
    <w:p w14:paraId="4DCF31F8" w14:textId="77777777" w:rsidR="00FF2A45" w:rsidRPr="0066747A" w:rsidRDefault="00FF2A45" w:rsidP="000D141C">
      <w:pPr>
        <w:spacing w:line="240" w:lineRule="auto"/>
      </w:pPr>
    </w:p>
    <w:p w14:paraId="20BCE1B8" w14:textId="77777777" w:rsidR="00FF2A45" w:rsidRPr="0066747A" w:rsidRDefault="00FF2A45" w:rsidP="000D141C">
      <w:pPr>
        <w:spacing w:line="240" w:lineRule="auto"/>
      </w:pPr>
    </w:p>
    <w:p w14:paraId="092C1588" w14:textId="77777777" w:rsidR="00FF2A45" w:rsidRPr="0066747A" w:rsidRDefault="00FF2A45" w:rsidP="000D141C">
      <w:pPr>
        <w:spacing w:line="240" w:lineRule="auto"/>
      </w:pPr>
    </w:p>
    <w:p w14:paraId="7B42B308" w14:textId="77777777" w:rsidR="00FF2A45" w:rsidRPr="0066747A" w:rsidRDefault="00FF2A45" w:rsidP="000D141C">
      <w:pPr>
        <w:spacing w:line="240" w:lineRule="auto"/>
      </w:pPr>
    </w:p>
    <w:p w14:paraId="48DB35B0" w14:textId="77777777" w:rsidR="00FF2A45" w:rsidRPr="0066747A" w:rsidRDefault="00FF2A45" w:rsidP="000D141C">
      <w:pPr>
        <w:spacing w:line="240" w:lineRule="auto"/>
      </w:pPr>
    </w:p>
    <w:p w14:paraId="1CA77D7A" w14:textId="77777777" w:rsidR="00FF2A45" w:rsidRPr="0066747A" w:rsidRDefault="00FF2A45" w:rsidP="000D141C">
      <w:pPr>
        <w:spacing w:line="240" w:lineRule="auto"/>
      </w:pPr>
    </w:p>
    <w:p w14:paraId="6085714F" w14:textId="77777777" w:rsidR="00FF2A45" w:rsidRPr="0066747A" w:rsidRDefault="00FF2A45" w:rsidP="000D141C">
      <w:pPr>
        <w:spacing w:line="240" w:lineRule="auto"/>
      </w:pPr>
    </w:p>
    <w:p w14:paraId="7A58C22E" w14:textId="77777777" w:rsidR="00FF2A45" w:rsidRPr="0066747A" w:rsidRDefault="00FF2A45" w:rsidP="000D141C">
      <w:pPr>
        <w:spacing w:line="240" w:lineRule="auto"/>
      </w:pPr>
    </w:p>
    <w:p w14:paraId="3A1E60CA" w14:textId="77777777" w:rsidR="00FF2A45" w:rsidRPr="0066747A" w:rsidRDefault="00FF2A45" w:rsidP="000D141C">
      <w:pPr>
        <w:spacing w:line="240" w:lineRule="auto"/>
      </w:pPr>
    </w:p>
    <w:p w14:paraId="3A73E572" w14:textId="77777777" w:rsidR="00FF2A45" w:rsidRPr="0066747A" w:rsidRDefault="00FF2A45" w:rsidP="000D141C">
      <w:pPr>
        <w:spacing w:line="240" w:lineRule="auto"/>
      </w:pPr>
    </w:p>
    <w:p w14:paraId="0B362BDF" w14:textId="77777777" w:rsidR="00FF2A45" w:rsidRPr="0066747A" w:rsidRDefault="00FF2A45" w:rsidP="000D141C">
      <w:pPr>
        <w:spacing w:line="240" w:lineRule="auto"/>
      </w:pPr>
    </w:p>
    <w:p w14:paraId="383DBB3E" w14:textId="77777777" w:rsidR="00FF2A45" w:rsidRPr="0066747A" w:rsidRDefault="00FF2A45" w:rsidP="000D141C">
      <w:pPr>
        <w:spacing w:line="240" w:lineRule="auto"/>
      </w:pPr>
    </w:p>
    <w:p w14:paraId="3344F9F6" w14:textId="77777777" w:rsidR="00FF2A45" w:rsidRPr="0066747A" w:rsidRDefault="00FF2A45" w:rsidP="000D141C">
      <w:pPr>
        <w:spacing w:line="240" w:lineRule="auto"/>
      </w:pPr>
    </w:p>
    <w:p w14:paraId="7836344C" w14:textId="77777777" w:rsidR="00FF2A45" w:rsidRPr="0066747A" w:rsidRDefault="00FF2A45" w:rsidP="000D141C">
      <w:pPr>
        <w:spacing w:line="240" w:lineRule="auto"/>
      </w:pPr>
    </w:p>
    <w:p w14:paraId="528130F5" w14:textId="77777777" w:rsidR="00FF2A45" w:rsidRPr="0066747A" w:rsidRDefault="00FF2A45" w:rsidP="000D141C">
      <w:pPr>
        <w:spacing w:line="240" w:lineRule="auto"/>
      </w:pPr>
    </w:p>
    <w:p w14:paraId="41400FD4" w14:textId="77777777" w:rsidR="00FF2A45" w:rsidRPr="0066747A" w:rsidRDefault="00FF2A45" w:rsidP="000D141C">
      <w:pPr>
        <w:spacing w:line="240" w:lineRule="auto"/>
      </w:pPr>
    </w:p>
    <w:p w14:paraId="51AC1646" w14:textId="77777777" w:rsidR="00FF2A45" w:rsidRPr="0066747A" w:rsidRDefault="00FF2A45" w:rsidP="000D141C">
      <w:pPr>
        <w:spacing w:line="240" w:lineRule="auto"/>
      </w:pPr>
    </w:p>
    <w:p w14:paraId="51DF6899" w14:textId="77777777" w:rsidR="00FF2A45" w:rsidRPr="0066747A" w:rsidRDefault="00FF2A45" w:rsidP="000D141C">
      <w:pPr>
        <w:spacing w:line="240" w:lineRule="auto"/>
      </w:pPr>
    </w:p>
    <w:p w14:paraId="02BCA860" w14:textId="77777777" w:rsidR="00FF2A45" w:rsidRPr="0066747A" w:rsidRDefault="00FF2A45" w:rsidP="000D141C">
      <w:pPr>
        <w:spacing w:line="240" w:lineRule="auto"/>
      </w:pPr>
    </w:p>
    <w:p w14:paraId="1A9428D8" w14:textId="77777777" w:rsidR="00FF2A45" w:rsidRPr="0066747A" w:rsidRDefault="00FF2A45" w:rsidP="000D141C">
      <w:pPr>
        <w:spacing w:line="240" w:lineRule="auto"/>
      </w:pPr>
    </w:p>
    <w:p w14:paraId="40EFA244" w14:textId="77777777" w:rsidR="00FF2A45" w:rsidRPr="0066747A" w:rsidRDefault="00FF2A45" w:rsidP="000D141C">
      <w:pPr>
        <w:spacing w:line="240" w:lineRule="auto"/>
      </w:pPr>
    </w:p>
    <w:p w14:paraId="4430D33C" w14:textId="77777777" w:rsidR="00FF2A45" w:rsidRPr="0066747A" w:rsidRDefault="00FF2A45" w:rsidP="000D141C">
      <w:pPr>
        <w:spacing w:line="240" w:lineRule="auto"/>
      </w:pPr>
    </w:p>
    <w:p w14:paraId="2024780B" w14:textId="77777777" w:rsidR="00FF2A45" w:rsidRPr="0066747A" w:rsidRDefault="00FF2A45" w:rsidP="000D141C">
      <w:pPr>
        <w:spacing w:line="240" w:lineRule="auto"/>
      </w:pPr>
    </w:p>
    <w:p w14:paraId="321E1045" w14:textId="77777777" w:rsidR="00FF2A45" w:rsidRPr="0066747A" w:rsidRDefault="00FF2A45" w:rsidP="000D141C">
      <w:pPr>
        <w:spacing w:line="240" w:lineRule="auto"/>
      </w:pPr>
    </w:p>
    <w:p w14:paraId="4662EB7A" w14:textId="77777777" w:rsidR="00FF2A45" w:rsidRPr="0066747A" w:rsidRDefault="00FF2A45" w:rsidP="000D141C">
      <w:pPr>
        <w:spacing w:line="240" w:lineRule="auto"/>
      </w:pPr>
    </w:p>
    <w:p w14:paraId="5BF07AF0" w14:textId="77777777" w:rsidR="00FF2A45" w:rsidRPr="0066747A" w:rsidRDefault="00FF2A45" w:rsidP="000D141C">
      <w:pPr>
        <w:spacing w:line="240" w:lineRule="auto"/>
      </w:pPr>
    </w:p>
    <w:p w14:paraId="33A93E4D" w14:textId="77777777" w:rsidR="00FF2A45" w:rsidRPr="0066747A" w:rsidRDefault="00FF2A45" w:rsidP="000D141C">
      <w:pPr>
        <w:spacing w:line="240" w:lineRule="auto"/>
      </w:pPr>
    </w:p>
    <w:p w14:paraId="7EC7E623" w14:textId="77777777" w:rsidR="00FF2A45" w:rsidRPr="0066747A" w:rsidRDefault="00FF2A45" w:rsidP="000D141C">
      <w:pPr>
        <w:spacing w:line="240" w:lineRule="auto"/>
      </w:pPr>
    </w:p>
    <w:p w14:paraId="55D4C892" w14:textId="77777777" w:rsidR="00FF2A45" w:rsidRPr="0066747A" w:rsidRDefault="00FF2A45" w:rsidP="000D141C">
      <w:pPr>
        <w:spacing w:line="240" w:lineRule="auto"/>
      </w:pPr>
    </w:p>
    <w:p w14:paraId="5F1F6C9E" w14:textId="77777777" w:rsidR="00FF2A45" w:rsidRPr="0066747A" w:rsidRDefault="00FF2A45" w:rsidP="000D141C">
      <w:pPr>
        <w:spacing w:line="240" w:lineRule="auto"/>
      </w:pPr>
    </w:p>
    <w:p w14:paraId="5396D299" w14:textId="77777777" w:rsidR="00FF2A45" w:rsidRPr="0066747A" w:rsidRDefault="00FF2A45" w:rsidP="000D141C">
      <w:pPr>
        <w:spacing w:line="240" w:lineRule="auto"/>
      </w:pPr>
    </w:p>
    <w:p w14:paraId="5C1A1252" w14:textId="77777777" w:rsidR="00FF2A45" w:rsidRPr="0066747A" w:rsidRDefault="00FF2A45" w:rsidP="000D141C">
      <w:pPr>
        <w:spacing w:line="240" w:lineRule="auto"/>
      </w:pPr>
    </w:p>
    <w:p w14:paraId="6F3DAC5A" w14:textId="77777777" w:rsidR="00FF2A45" w:rsidRPr="0066747A" w:rsidRDefault="00FF2A45" w:rsidP="000D141C">
      <w:pPr>
        <w:spacing w:line="240" w:lineRule="auto"/>
      </w:pPr>
    </w:p>
    <w:p w14:paraId="2C09ED5C" w14:textId="77777777" w:rsidR="00FF2A45" w:rsidRPr="0066747A" w:rsidRDefault="00FF2A45" w:rsidP="000D141C">
      <w:pPr>
        <w:spacing w:line="240" w:lineRule="auto"/>
      </w:pPr>
    </w:p>
    <w:p w14:paraId="13E3B538" w14:textId="77777777" w:rsidR="00FF2A45" w:rsidRPr="0066747A" w:rsidRDefault="00FF2A45" w:rsidP="000D141C">
      <w:pPr>
        <w:spacing w:line="240" w:lineRule="auto"/>
      </w:pPr>
    </w:p>
    <w:p w14:paraId="21ABF42C" w14:textId="77777777" w:rsidR="00FF2A45" w:rsidRPr="0066747A" w:rsidRDefault="00FF2A45" w:rsidP="000D141C">
      <w:pPr>
        <w:spacing w:line="240" w:lineRule="auto"/>
      </w:pPr>
    </w:p>
    <w:p w14:paraId="5CC2F2C1" w14:textId="77777777" w:rsidR="00FF2A45" w:rsidRPr="0066747A" w:rsidRDefault="00FF2A45" w:rsidP="000D141C">
      <w:pPr>
        <w:spacing w:line="240" w:lineRule="auto"/>
      </w:pPr>
    </w:p>
    <w:p w14:paraId="3DE7CDD9" w14:textId="77777777" w:rsidR="00FF2A45" w:rsidRPr="0066747A" w:rsidRDefault="00FF2A45" w:rsidP="000D141C">
      <w:pPr>
        <w:spacing w:line="240" w:lineRule="auto"/>
      </w:pPr>
    </w:p>
    <w:p w14:paraId="00D0E1B7" w14:textId="77777777" w:rsidR="00FF2A45" w:rsidRPr="0066747A" w:rsidRDefault="00FF2A45" w:rsidP="000D141C">
      <w:pPr>
        <w:spacing w:line="240" w:lineRule="auto"/>
      </w:pPr>
    </w:p>
    <w:p w14:paraId="686FE1D3" w14:textId="77777777" w:rsidR="00FF2A45" w:rsidRPr="0066747A" w:rsidRDefault="00FF2A45" w:rsidP="000D141C">
      <w:pPr>
        <w:spacing w:line="240" w:lineRule="auto"/>
      </w:pPr>
    </w:p>
    <w:p w14:paraId="27374C46" w14:textId="77777777" w:rsidR="00FF2A45" w:rsidRPr="0066747A" w:rsidRDefault="00FF2A45" w:rsidP="000D141C">
      <w:pPr>
        <w:spacing w:line="240" w:lineRule="auto"/>
      </w:pPr>
    </w:p>
    <w:p w14:paraId="0F75D899" w14:textId="77777777" w:rsidR="00FF2A45" w:rsidRPr="0066747A" w:rsidRDefault="00FF2A45" w:rsidP="000D141C">
      <w:pPr>
        <w:spacing w:line="240" w:lineRule="auto"/>
      </w:pPr>
    </w:p>
    <w:p w14:paraId="37031DC7" w14:textId="77777777" w:rsidR="00FF2A45" w:rsidRPr="0066747A" w:rsidRDefault="00FF2A45" w:rsidP="000D141C">
      <w:pPr>
        <w:spacing w:line="240" w:lineRule="auto"/>
      </w:pPr>
    </w:p>
    <w:p w14:paraId="0D9A3DFA" w14:textId="77777777" w:rsidR="00FF2A45" w:rsidRPr="0066747A" w:rsidRDefault="00FF2A45" w:rsidP="000D141C">
      <w:pPr>
        <w:spacing w:line="240" w:lineRule="auto"/>
      </w:pPr>
    </w:p>
    <w:p w14:paraId="71485BC3" w14:textId="77777777" w:rsidR="00FF2A45" w:rsidRPr="0066747A" w:rsidRDefault="00FF2A45" w:rsidP="000D141C">
      <w:pPr>
        <w:spacing w:line="240" w:lineRule="auto"/>
      </w:pPr>
    </w:p>
    <w:p w14:paraId="7FF52DAA" w14:textId="77777777" w:rsidR="00FF2A45" w:rsidRPr="0066747A" w:rsidRDefault="00FF2A45" w:rsidP="000D141C">
      <w:pPr>
        <w:spacing w:line="240" w:lineRule="auto"/>
      </w:pPr>
    </w:p>
    <w:p w14:paraId="7BE5CD43" w14:textId="77777777" w:rsidR="00FF2A45" w:rsidRPr="0066747A" w:rsidRDefault="00FF2A45" w:rsidP="000D141C">
      <w:pPr>
        <w:spacing w:line="240" w:lineRule="auto"/>
      </w:pPr>
    </w:p>
    <w:p w14:paraId="3A0082F2" w14:textId="77777777" w:rsidR="00FF2A45" w:rsidRPr="0066747A" w:rsidRDefault="00FF2A45" w:rsidP="000D141C">
      <w:pPr>
        <w:spacing w:line="240" w:lineRule="auto"/>
      </w:pPr>
    </w:p>
    <w:p w14:paraId="40AC3E47" w14:textId="77777777" w:rsidR="00FF2A45" w:rsidRPr="0066747A" w:rsidRDefault="00FF2A45" w:rsidP="000D141C">
      <w:pPr>
        <w:spacing w:line="240" w:lineRule="auto"/>
      </w:pPr>
    </w:p>
    <w:p w14:paraId="2ADE04C2" w14:textId="77777777" w:rsidR="00FF2A45" w:rsidRPr="0066747A" w:rsidRDefault="00FF2A45" w:rsidP="000D141C">
      <w:pPr>
        <w:spacing w:line="240" w:lineRule="auto"/>
      </w:pPr>
    </w:p>
    <w:p w14:paraId="22694D96" w14:textId="77777777" w:rsidR="00FF2A45" w:rsidRPr="0066747A" w:rsidRDefault="00FF2A45" w:rsidP="000D141C">
      <w:pPr>
        <w:spacing w:line="240" w:lineRule="auto"/>
      </w:pPr>
    </w:p>
    <w:p w14:paraId="3CD2356E" w14:textId="77777777" w:rsidR="00FF2A45" w:rsidRPr="0066747A" w:rsidRDefault="00FF2A45" w:rsidP="000D141C">
      <w:pPr>
        <w:spacing w:line="240" w:lineRule="auto"/>
      </w:pPr>
    </w:p>
    <w:p w14:paraId="675890CE" w14:textId="77777777" w:rsidR="00FF2A45" w:rsidRPr="0066747A" w:rsidRDefault="00FF2A45" w:rsidP="000D141C">
      <w:pPr>
        <w:spacing w:line="240" w:lineRule="auto"/>
      </w:pPr>
    </w:p>
    <w:p w14:paraId="4BB8127D" w14:textId="77777777" w:rsidR="00FF2A45" w:rsidRPr="0066747A" w:rsidRDefault="00FF2A45" w:rsidP="00EE0B00">
      <w:pPr>
        <w:pStyle w:val="Appendix"/>
      </w:pPr>
      <w:bookmarkStart w:id="39" w:name="_Ref50036591"/>
      <w:bookmarkStart w:id="40" w:name="_Toc64279111"/>
      <w:r w:rsidRPr="0066747A">
        <w:t>Parking Management Plan</w:t>
      </w:r>
      <w:bookmarkEnd w:id="39"/>
      <w:bookmarkEnd w:id="40"/>
    </w:p>
    <w:sdt>
      <w:sdtPr>
        <w:id w:val="-86002320"/>
        <w:placeholder>
          <w:docPart w:val="3A362AD2A68D474EB1E72D2CF4FB5C6A"/>
        </w:placeholder>
        <w:showingPlcHdr/>
        <w15:appearance w15:val="hidden"/>
        <w:text w:multiLine="1"/>
      </w:sdtPr>
      <w:sdtEndPr/>
      <w:sdtContent>
        <w:p w14:paraId="6FAA3593" w14:textId="77777777" w:rsidR="00FF2A45" w:rsidRPr="0066747A" w:rsidRDefault="00FF2A45" w:rsidP="00FF2A45">
          <w:pPr>
            <w:pStyle w:val="BodyText"/>
          </w:pPr>
          <w:r w:rsidRPr="0066747A">
            <w:rPr>
              <w:color w:val="E81D30"/>
            </w:rPr>
            <w:t>[Click here to enter description / details]</w:t>
          </w:r>
        </w:p>
      </w:sdtContent>
    </w:sdt>
    <w:p w14:paraId="6FD64561" w14:textId="77777777" w:rsidR="00FF2A45" w:rsidRPr="0066747A" w:rsidRDefault="00FF2A45" w:rsidP="000D141C">
      <w:pPr>
        <w:spacing w:line="240" w:lineRule="auto"/>
      </w:pPr>
    </w:p>
    <w:sectPr w:rsidR="00FF2A45" w:rsidRPr="0066747A" w:rsidSect="002927EC">
      <w:pgSz w:w="11910" w:h="16840"/>
      <w:pgMar w:top="1276" w:right="851" w:bottom="1276" w:left="851" w:header="720" w:footer="284"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3BA72" w14:textId="77777777" w:rsidR="001F2AF8" w:rsidRDefault="001F2AF8" w:rsidP="00DD3BC1">
      <w:r>
        <w:separator/>
      </w:r>
    </w:p>
    <w:p w14:paraId="7D748166" w14:textId="77777777" w:rsidR="001F2AF8" w:rsidRDefault="001F2AF8" w:rsidP="00DD3BC1"/>
    <w:p w14:paraId="79952C06" w14:textId="77777777" w:rsidR="001F2AF8" w:rsidRDefault="001F2AF8" w:rsidP="00DD3BC1"/>
    <w:p w14:paraId="6AC6D9B0" w14:textId="77777777" w:rsidR="001F2AF8" w:rsidRDefault="001F2AF8" w:rsidP="00DD3BC1"/>
    <w:p w14:paraId="699A2A59" w14:textId="77777777" w:rsidR="001F2AF8" w:rsidRDefault="001F2AF8"/>
    <w:p w14:paraId="5A578A72" w14:textId="77777777" w:rsidR="001F2AF8" w:rsidRDefault="001F2AF8"/>
  </w:endnote>
  <w:endnote w:type="continuationSeparator" w:id="0">
    <w:p w14:paraId="6FB9B1FE" w14:textId="77777777" w:rsidR="001F2AF8" w:rsidRDefault="001F2AF8" w:rsidP="00DD3BC1">
      <w:r>
        <w:continuationSeparator/>
      </w:r>
    </w:p>
    <w:p w14:paraId="41EE583B" w14:textId="77777777" w:rsidR="001F2AF8" w:rsidRDefault="001F2AF8" w:rsidP="00DD3BC1"/>
    <w:p w14:paraId="6FBBAC1E" w14:textId="77777777" w:rsidR="001F2AF8" w:rsidRDefault="001F2AF8" w:rsidP="00DD3BC1"/>
    <w:p w14:paraId="0DC6EF31" w14:textId="77777777" w:rsidR="001F2AF8" w:rsidRDefault="001F2AF8" w:rsidP="00DD3BC1"/>
    <w:p w14:paraId="23D2DAAF" w14:textId="77777777" w:rsidR="001F2AF8" w:rsidRDefault="001F2AF8"/>
    <w:p w14:paraId="6B1C21AC" w14:textId="77777777" w:rsidR="001F2AF8" w:rsidRDefault="001F2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 w:name="Minion Pro">
    <w:panose1 w:val="0204050305030609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BD4A" w14:textId="77777777" w:rsidR="005663E8" w:rsidRDefault="0056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text" w:tblpY="-283"/>
      <w:tblOverlap w:val="never"/>
      <w:tblW w:w="7938" w:type="dxa"/>
      <w:tblCellMar>
        <w:left w:w="0" w:type="dxa"/>
        <w:right w:w="0" w:type="dxa"/>
      </w:tblCellMar>
      <w:tblLook w:val="04A0" w:firstRow="1" w:lastRow="0" w:firstColumn="1" w:lastColumn="0" w:noHBand="0" w:noVBand="1"/>
    </w:tblPr>
    <w:tblGrid>
      <w:gridCol w:w="284"/>
      <w:gridCol w:w="7654"/>
    </w:tblGrid>
    <w:tr w:rsidR="004C7587" w:rsidRPr="003D76A8" w14:paraId="2F0BBF63" w14:textId="77777777" w:rsidTr="0089232A">
      <w:tc>
        <w:tcPr>
          <w:tcW w:w="284" w:type="dxa"/>
          <w:tcBorders>
            <w:right w:val="single" w:sz="4" w:space="0" w:color="7F7F7F" w:themeColor="text1" w:themeTint="80"/>
          </w:tcBorders>
        </w:tcPr>
        <w:p w14:paraId="333D4E8D" w14:textId="77777777" w:rsidR="004C7587" w:rsidRPr="003D76A8" w:rsidRDefault="004C7587" w:rsidP="003D76A8">
          <w:pPr>
            <w:spacing w:before="60" w:after="60" w:line="240" w:lineRule="auto"/>
            <w:ind w:left="23"/>
            <w:rPr>
              <w:color w:val="000000" w:themeColor="text1"/>
              <w:spacing w:val="-3"/>
              <w:sz w:val="16"/>
              <w:szCs w:val="16"/>
            </w:rPr>
          </w:pPr>
          <w:r w:rsidRPr="003D76A8">
            <w:rPr>
              <w:color w:val="000000" w:themeColor="text1"/>
              <w:spacing w:val="-3"/>
              <w:sz w:val="16"/>
              <w:szCs w:val="16"/>
            </w:rPr>
            <w:fldChar w:fldCharType="begin"/>
          </w:r>
          <w:r w:rsidRPr="003D76A8">
            <w:rPr>
              <w:color w:val="000000" w:themeColor="text1"/>
              <w:spacing w:val="-3"/>
              <w:sz w:val="16"/>
              <w:szCs w:val="16"/>
            </w:rPr>
            <w:instrText xml:space="preserve"> PAGE   \* MERGEFORMAT </w:instrText>
          </w:r>
          <w:r w:rsidRPr="003D76A8">
            <w:rPr>
              <w:color w:val="000000" w:themeColor="text1"/>
              <w:spacing w:val="-3"/>
              <w:sz w:val="16"/>
              <w:szCs w:val="16"/>
            </w:rPr>
            <w:fldChar w:fldCharType="separate"/>
          </w:r>
          <w:r w:rsidR="004419A1">
            <w:rPr>
              <w:noProof/>
              <w:color w:val="000000" w:themeColor="text1"/>
              <w:spacing w:val="-3"/>
              <w:sz w:val="16"/>
              <w:szCs w:val="16"/>
            </w:rPr>
            <w:t>i</w:t>
          </w:r>
          <w:r w:rsidRPr="003D76A8">
            <w:rPr>
              <w:noProof/>
              <w:color w:val="000000" w:themeColor="text1"/>
              <w:spacing w:val="-3"/>
              <w:sz w:val="16"/>
              <w:szCs w:val="16"/>
            </w:rPr>
            <w:fldChar w:fldCharType="end"/>
          </w:r>
          <w:r w:rsidRPr="003D76A8">
            <w:rPr>
              <w:noProof/>
              <w:color w:val="000000" w:themeColor="text1"/>
              <w:spacing w:val="-3"/>
              <w:sz w:val="16"/>
              <w:szCs w:val="16"/>
            </w:rPr>
            <w:t xml:space="preserve"> </w:t>
          </w:r>
        </w:p>
      </w:tc>
      <w:tc>
        <w:tcPr>
          <w:tcW w:w="7654" w:type="dxa"/>
          <w:tcBorders>
            <w:left w:val="single" w:sz="4" w:space="0" w:color="7F7F7F" w:themeColor="text1" w:themeTint="80"/>
          </w:tcBorders>
        </w:tcPr>
        <w:p w14:paraId="51FB417A" w14:textId="77777777" w:rsidR="004C7587" w:rsidRPr="003D76A8" w:rsidRDefault="001F2AF8" w:rsidP="003D76A8">
          <w:pPr>
            <w:spacing w:before="60" w:after="60" w:line="240" w:lineRule="auto"/>
            <w:ind w:left="113"/>
            <w:rPr>
              <w:color w:val="000000" w:themeColor="text1"/>
              <w:spacing w:val="-3"/>
              <w:sz w:val="16"/>
              <w:szCs w:val="16"/>
            </w:rPr>
          </w:pPr>
          <w:sdt>
            <w:sdtPr>
              <w:rPr>
                <w:color w:val="000000" w:themeColor="text1"/>
                <w:spacing w:val="-3"/>
                <w:sz w:val="16"/>
                <w:szCs w:val="16"/>
              </w:rPr>
              <w:alias w:val="Report Title"/>
              <w:tag w:val="ReportTitle"/>
              <w:id w:val="-2122456043"/>
              <w:placeholder>
                <w:docPart w:val="0CCCBC354F9D40F8AFFA12A91D3E83BF"/>
              </w:placeholder>
              <w:dataBinding w:xpath="/root[1]/ReportTitle[1]" w:storeItemID="{3F2E40B8-AB30-4387-80D8-807BDCE1D93B}"/>
              <w:text/>
            </w:sdtPr>
            <w:sdtEndPr/>
            <w:sdtContent>
              <w:r w:rsidR="004C7587">
                <w:rPr>
                  <w:color w:val="000000" w:themeColor="text1"/>
                  <w:spacing w:val="-3"/>
                  <w:sz w:val="16"/>
                  <w:szCs w:val="16"/>
                </w:rPr>
                <w:t>Construction Management Plan</w:t>
              </w:r>
            </w:sdtContent>
          </w:sdt>
        </w:p>
      </w:tc>
    </w:tr>
  </w:tbl>
  <w:p w14:paraId="70B9F92D" w14:textId="77777777" w:rsidR="004C7587" w:rsidRPr="00BD062B" w:rsidRDefault="004C7587" w:rsidP="002D11A8">
    <w:pPr>
      <w:pStyle w:val="Footer"/>
    </w:pPr>
    <w:r>
      <w:rPr>
        <w:rStyle w:val="Heading5Char"/>
        <w:noProof/>
        <w:sz w:val="18"/>
        <w:szCs w:val="18"/>
        <w:lang w:eastAsia="en-AU"/>
      </w:rPr>
      <w:drawing>
        <wp:anchor distT="0" distB="0" distL="114300" distR="114300" simplePos="0" relativeHeight="251668480" behindDoc="1" locked="1" layoutInCell="1" allowOverlap="1" wp14:anchorId="09677DDD" wp14:editId="6254415A">
          <wp:simplePos x="0" y="0"/>
          <wp:positionH relativeFrom="margin">
            <wp:align>right</wp:align>
          </wp:positionH>
          <wp:positionV relativeFrom="bottomMargin">
            <wp:align>top</wp:align>
          </wp:positionV>
          <wp:extent cx="943200" cy="50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2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D2D5" w14:textId="77777777" w:rsidR="004C7587" w:rsidRDefault="004C7587">
    <w:pPr>
      <w:pStyle w:val="Footer"/>
    </w:pPr>
    <w:r w:rsidRPr="00EB69C0">
      <w:rPr>
        <w:noProof/>
        <w:lang w:eastAsia="en-AU"/>
      </w:rPr>
      <w:drawing>
        <wp:anchor distT="0" distB="0" distL="114300" distR="114300" simplePos="0" relativeHeight="251676672" behindDoc="1" locked="1" layoutInCell="1" allowOverlap="1" wp14:anchorId="555C1121" wp14:editId="480A0D5C">
          <wp:simplePos x="0" y="0"/>
          <wp:positionH relativeFrom="page">
            <wp:posOffset>5789295</wp:posOffset>
          </wp:positionH>
          <wp:positionV relativeFrom="page">
            <wp:posOffset>9599930</wp:posOffset>
          </wp:positionV>
          <wp:extent cx="1396365" cy="7448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6365" cy="744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pPr w:leftFromText="181" w:rightFromText="181" w:vertAnchor="text" w:tblpY="-283"/>
      <w:tblOverlap w:val="never"/>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7654"/>
    </w:tblGrid>
    <w:tr w:rsidR="004C7587" w:rsidRPr="003D76A8" w14:paraId="4FB317DC" w14:textId="77777777" w:rsidTr="0089232A">
      <w:tc>
        <w:tcPr>
          <w:tcW w:w="284" w:type="dxa"/>
          <w:tcBorders>
            <w:right w:val="single" w:sz="4" w:space="0" w:color="7F7F7F" w:themeColor="text1" w:themeTint="80"/>
          </w:tcBorders>
        </w:tcPr>
        <w:p w14:paraId="39205D52" w14:textId="77777777" w:rsidR="004C7587" w:rsidRPr="003D76A8" w:rsidRDefault="004C7587" w:rsidP="003D76A8">
          <w:pPr>
            <w:spacing w:before="60" w:after="60" w:line="240" w:lineRule="auto"/>
            <w:ind w:left="23"/>
            <w:rPr>
              <w:color w:val="000000" w:themeColor="text1"/>
              <w:spacing w:val="-3"/>
              <w:sz w:val="16"/>
              <w:szCs w:val="16"/>
            </w:rPr>
          </w:pPr>
          <w:r w:rsidRPr="003D76A8">
            <w:rPr>
              <w:color w:val="000000" w:themeColor="text1"/>
              <w:spacing w:val="-3"/>
              <w:sz w:val="16"/>
              <w:szCs w:val="16"/>
            </w:rPr>
            <w:fldChar w:fldCharType="begin"/>
          </w:r>
          <w:r w:rsidRPr="003D76A8">
            <w:rPr>
              <w:color w:val="000000" w:themeColor="text1"/>
              <w:spacing w:val="-3"/>
              <w:sz w:val="16"/>
              <w:szCs w:val="16"/>
            </w:rPr>
            <w:instrText xml:space="preserve"> PAGE   \* MERGEFORMAT </w:instrText>
          </w:r>
          <w:r w:rsidRPr="003D76A8">
            <w:rPr>
              <w:color w:val="000000" w:themeColor="text1"/>
              <w:spacing w:val="-3"/>
              <w:sz w:val="16"/>
              <w:szCs w:val="16"/>
            </w:rPr>
            <w:fldChar w:fldCharType="separate"/>
          </w:r>
          <w:r w:rsidR="004419A1">
            <w:rPr>
              <w:noProof/>
              <w:color w:val="000000" w:themeColor="text1"/>
              <w:spacing w:val="-3"/>
              <w:sz w:val="16"/>
              <w:szCs w:val="16"/>
            </w:rPr>
            <w:t>5</w:t>
          </w:r>
          <w:r w:rsidRPr="003D76A8">
            <w:rPr>
              <w:noProof/>
              <w:color w:val="000000" w:themeColor="text1"/>
              <w:spacing w:val="-3"/>
              <w:sz w:val="16"/>
              <w:szCs w:val="16"/>
            </w:rPr>
            <w:fldChar w:fldCharType="end"/>
          </w:r>
          <w:r w:rsidRPr="003D76A8">
            <w:rPr>
              <w:noProof/>
              <w:color w:val="000000" w:themeColor="text1"/>
              <w:spacing w:val="-3"/>
              <w:sz w:val="16"/>
              <w:szCs w:val="16"/>
            </w:rPr>
            <w:t xml:space="preserve"> </w:t>
          </w:r>
        </w:p>
      </w:tc>
      <w:tc>
        <w:tcPr>
          <w:tcW w:w="7654" w:type="dxa"/>
          <w:tcBorders>
            <w:left w:val="single" w:sz="4" w:space="0" w:color="7F7F7F" w:themeColor="text1" w:themeTint="80"/>
          </w:tcBorders>
        </w:tcPr>
        <w:p w14:paraId="29A8E703" w14:textId="77777777" w:rsidR="004C7587" w:rsidRPr="003D76A8" w:rsidRDefault="001F2AF8" w:rsidP="003D76A8">
          <w:pPr>
            <w:spacing w:before="60" w:after="60" w:line="240" w:lineRule="auto"/>
            <w:ind w:left="113"/>
            <w:rPr>
              <w:color w:val="000000" w:themeColor="text1"/>
              <w:spacing w:val="-3"/>
              <w:sz w:val="16"/>
              <w:szCs w:val="16"/>
            </w:rPr>
          </w:pPr>
          <w:sdt>
            <w:sdtPr>
              <w:rPr>
                <w:color w:val="000000" w:themeColor="text1"/>
                <w:spacing w:val="-3"/>
                <w:sz w:val="16"/>
                <w:szCs w:val="16"/>
              </w:rPr>
              <w:alias w:val="Report Title"/>
              <w:tag w:val="ReportTitle"/>
              <w:id w:val="-1037809895"/>
              <w:placeholder>
                <w:docPart w:val="18446890487C4728A57FEC0BC52AB3D2"/>
              </w:placeholder>
              <w:dataBinding w:xpath="/root[1]/ReportTitle[1]" w:storeItemID="{3F2E40B8-AB30-4387-80D8-807BDCE1D93B}"/>
              <w:text/>
            </w:sdtPr>
            <w:sdtEndPr/>
            <w:sdtContent>
              <w:r w:rsidR="004C7587">
                <w:rPr>
                  <w:color w:val="000000" w:themeColor="text1"/>
                  <w:spacing w:val="-3"/>
                  <w:sz w:val="16"/>
                  <w:szCs w:val="16"/>
                </w:rPr>
                <w:t>Construction Management Plan</w:t>
              </w:r>
            </w:sdtContent>
          </w:sdt>
        </w:p>
      </w:tc>
    </w:tr>
  </w:tbl>
  <w:p w14:paraId="24A72E7C" w14:textId="77777777" w:rsidR="004C7587" w:rsidRPr="00BD062B" w:rsidRDefault="004C7587" w:rsidP="002D11A8">
    <w:pPr>
      <w:pStyle w:val="Footer"/>
    </w:pPr>
    <w:r>
      <w:rPr>
        <w:rStyle w:val="Heading5Char"/>
        <w:noProof/>
        <w:sz w:val="18"/>
        <w:szCs w:val="18"/>
        <w:lang w:eastAsia="en-AU"/>
      </w:rPr>
      <w:drawing>
        <wp:anchor distT="0" distB="0" distL="114300" distR="114300" simplePos="0" relativeHeight="251670528" behindDoc="1" locked="1" layoutInCell="1" allowOverlap="1" wp14:anchorId="44AF4B41" wp14:editId="13E6C55F">
          <wp:simplePos x="0" y="0"/>
          <wp:positionH relativeFrom="margin">
            <wp:align>right</wp:align>
          </wp:positionH>
          <wp:positionV relativeFrom="bottomMargin">
            <wp:align>top</wp:align>
          </wp:positionV>
          <wp:extent cx="943200" cy="50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2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C4864" w14:textId="77777777" w:rsidR="001F2AF8" w:rsidRPr="00704E2D" w:rsidRDefault="001F2AF8">
      <w:pPr>
        <w:rPr>
          <w:color w:val="BFBFBF" w:themeColor="background1" w:themeShade="BF"/>
        </w:rPr>
      </w:pPr>
      <w:bookmarkStart w:id="0" w:name="_Hlk483250028"/>
      <w:bookmarkEnd w:id="0"/>
      <w:r w:rsidRPr="004B382E">
        <w:rPr>
          <w:color w:val="BFBFBF" w:themeColor="background1" w:themeShade="BF"/>
        </w:rPr>
        <w:separator/>
      </w:r>
    </w:p>
  </w:footnote>
  <w:footnote w:type="continuationSeparator" w:id="0">
    <w:p w14:paraId="3ECA42C5" w14:textId="77777777" w:rsidR="001F2AF8" w:rsidRDefault="001F2AF8" w:rsidP="00DD3BC1">
      <w:r>
        <w:continuationSeparator/>
      </w:r>
    </w:p>
    <w:p w14:paraId="70705F2C" w14:textId="77777777" w:rsidR="001F2AF8" w:rsidRDefault="001F2AF8" w:rsidP="00DD3BC1"/>
    <w:p w14:paraId="2200127F" w14:textId="77777777" w:rsidR="001F2AF8" w:rsidRDefault="001F2AF8" w:rsidP="00DD3BC1"/>
    <w:p w14:paraId="77D2612F" w14:textId="77777777" w:rsidR="001F2AF8" w:rsidRDefault="001F2AF8" w:rsidP="00DD3BC1"/>
    <w:p w14:paraId="5CE73A1D" w14:textId="77777777" w:rsidR="001F2AF8" w:rsidRDefault="001F2AF8"/>
    <w:p w14:paraId="2DAD560F" w14:textId="77777777" w:rsidR="001F2AF8" w:rsidRDefault="001F2A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0155" w14:textId="77777777" w:rsidR="005663E8" w:rsidRDefault="0056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BF1E" w14:textId="77777777" w:rsidR="004C7587" w:rsidRDefault="004C7587">
    <w:pPr>
      <w:pStyle w:val="Header"/>
    </w:pPr>
    <w:r>
      <w:rPr>
        <w:noProof/>
        <w:lang w:eastAsia="en-AU"/>
      </w:rPr>
      <mc:AlternateContent>
        <mc:Choice Requires="wps">
          <w:drawing>
            <wp:anchor distT="0" distB="0" distL="114300" distR="114300" simplePos="0" relativeHeight="251686912" behindDoc="0" locked="1" layoutInCell="1" allowOverlap="1" wp14:anchorId="7CFDA812" wp14:editId="2A25A863">
              <wp:simplePos x="0" y="0"/>
              <wp:positionH relativeFrom="page">
                <wp:posOffset>180340</wp:posOffset>
              </wp:positionH>
              <wp:positionV relativeFrom="page">
                <wp:posOffset>179070</wp:posOffset>
              </wp:positionV>
              <wp:extent cx="0" cy="360000"/>
              <wp:effectExtent l="0" t="0" r="0" b="2540"/>
              <wp:wrapNone/>
              <wp:docPr id="8" name="Right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0" cy="360000"/>
                      </a:xfrm>
                      <a:prstGeom prst="rtTriangle">
                        <a:avLst/>
                      </a:prstGeom>
                      <a:solidFill>
                        <a:srgbClr val="137FB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margin">
                <wp14:pctHeight>0</wp14:pctHeight>
              </wp14:sizeRelV>
            </wp:anchor>
          </w:drawing>
        </mc:Choice>
        <mc:Fallback>
          <w:pict>
            <v:shapetype w14:anchorId="22534FB3" id="_x0000_t6" coordsize="21600,21600" o:spt="6" path="m,l,21600r21600,xe">
              <v:stroke joinstyle="miter"/>
              <v:path gradientshapeok="t" o:connecttype="custom" o:connectlocs="0,0;0,10800;0,21600;10800,21600;21600,21600;10800,10800" textboxrect="1800,12600,12600,19800"/>
            </v:shapetype>
            <v:shape id="Right Triangle 8" o:spid="_x0000_s1026" type="#_x0000_t6" style="position:absolute;margin-left:14.2pt;margin-top:14.1pt;width:0;height:28.35pt;flip:x y;z-index:251686912;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" fillcolor="#137fb3" stroked="f" strokeweight="2pt">
              <w10:wrap anchorx="page" anchory="page"/>
              <w10:anchorlock/>
            </v:shape>
          </w:pict>
        </mc:Fallback>
      </mc:AlternateContent>
    </w:r>
    <w:r>
      <w:rPr>
        <w:noProof/>
        <w:lang w:eastAsia="en-AU"/>
      </w:rPr>
      <mc:AlternateContent>
        <mc:Choice Requires="wps">
          <w:drawing>
            <wp:anchor distT="0" distB="0" distL="114300" distR="114300" simplePos="0" relativeHeight="251680768" behindDoc="0" locked="1" layoutInCell="1" allowOverlap="1" wp14:anchorId="01B99C89" wp14:editId="48B6DA95">
              <wp:simplePos x="0" y="0"/>
              <wp:positionH relativeFrom="page">
                <wp:align>right</wp:align>
              </wp:positionH>
              <wp:positionV relativeFrom="page">
                <wp:align>top</wp:align>
              </wp:positionV>
              <wp:extent cx="180000" cy="738000"/>
              <wp:effectExtent l="0" t="0" r="0" b="5080"/>
              <wp:wrapNone/>
              <wp:docPr id="7" name="Rectangle 7"/>
              <wp:cNvGraphicFramePr/>
              <a:graphic xmlns:a="http://schemas.openxmlformats.org/drawingml/2006/main">
                <a:graphicData uri="http://schemas.microsoft.com/office/word/2010/wordprocessingShape">
                  <wps:wsp>
                    <wps:cNvSpPr/>
                    <wps:spPr>
                      <a:xfrm>
                        <a:off x="0" y="0"/>
                        <a:ext cx="180000" cy="73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8AFEC" id="Rectangle 7" o:spid="_x0000_s1026" style="position:absolute;margin-left:-37.05pt;margin-top:0;width:14.15pt;height:58.1pt;z-index:2516807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" fillcolor="white [3212]" stroked="f" strokeweight="2pt">
              <w10:wrap anchorx="page" anchory="page"/>
              <w10:anchorlock/>
            </v:rect>
          </w:pict>
        </mc:Fallback>
      </mc:AlternateContent>
    </w:r>
    <w:r>
      <w:rPr>
        <w:noProof/>
        <w:lang w:eastAsia="en-AU"/>
      </w:rPr>
      <mc:AlternateContent>
        <mc:Choice Requires="wps">
          <w:drawing>
            <wp:anchor distT="0" distB="0" distL="114300" distR="114300" simplePos="0" relativeHeight="251679744" behindDoc="0" locked="1" layoutInCell="1" allowOverlap="1" wp14:anchorId="29EC636B" wp14:editId="6CAECFD1">
              <wp:simplePos x="0" y="0"/>
              <wp:positionH relativeFrom="page">
                <wp:align>right</wp:align>
              </wp:positionH>
              <wp:positionV relativeFrom="page">
                <wp:posOffset>180340</wp:posOffset>
              </wp:positionV>
              <wp:extent cx="0" cy="360000"/>
              <wp:effectExtent l="0" t="0" r="0" b="2540"/>
              <wp:wrapNone/>
              <wp:docPr id="6" name="Right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0" cy="360000"/>
                      </a:xfrm>
                      <a:prstGeom prst="r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margin">
                <wp14:pctHeight>0</wp14:pctHeight>
              </wp14:sizeRelV>
            </wp:anchor>
          </w:drawing>
        </mc:Choice>
        <mc:Fallback>
          <w:pict>
            <v:shape w14:anchorId="09132874" id="Right Triangle 6" o:spid="_x0000_s1026" type="#_x0000_t6" style="position:absolute;margin-left:-51.2pt;margin-top:14.2pt;width:0;height:28.35pt;flip:x y;z-index:251679744;visibility:visible;mso-wrap-style:square;mso-width-percent:950;mso-height-percent:0;mso-wrap-distance-left:9pt;mso-wrap-distance-top:0;mso-wrap-distance-right:9pt;mso-wrap-distance-bottom:0;mso-position-horizontal:right;mso-position-horizontal-relative:page;mso-position-vertical:absolute;mso-position-vertical-relative:page;mso-width-percent:95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" fillcolor="#137fb3 [3208]" stroked="f" strokeweight="2pt">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F002" w14:textId="77777777" w:rsidR="005663E8" w:rsidRDefault="0056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4300"/>
    <w:multiLevelType w:val="multilevel"/>
    <w:tmpl w:val="838C0C7E"/>
    <w:lvl w:ilvl="0">
      <w:start w:val="1"/>
      <w:numFmt w:val="decimal"/>
      <w:lvlText w:val="%1."/>
      <w:lvlJc w:val="left"/>
      <w:pPr>
        <w:tabs>
          <w:tab w:val="num" w:pos="737"/>
        </w:tabs>
        <w:ind w:left="737" w:hanging="737"/>
      </w:pPr>
      <w:rPr>
        <w:rFonts w:hint="default"/>
      </w:rPr>
    </w:lvl>
    <w:lvl w:ilvl="1">
      <w:start w:val="1"/>
      <w:numFmt w:val="decimal"/>
      <w:lvlText w:val="%1.%2."/>
      <w:lvlJc w:val="left"/>
      <w:pPr>
        <w:ind w:left="737" w:hanging="737"/>
      </w:pPr>
      <w:rPr>
        <w:rFonts w:asciiTheme="minorHAnsi" w:hAnsiTheme="minorHAnsi" w:hint="default"/>
        <w:b w:val="0"/>
        <w:i w:val="0"/>
        <w:sz w:val="36"/>
      </w:rPr>
    </w:lvl>
    <w:lvl w:ilvl="2">
      <w:start w:val="1"/>
      <w:numFmt w:val="decimal"/>
      <w:lvlText w:val="%1.%2.%3."/>
      <w:lvlJc w:val="left"/>
      <w:pPr>
        <w:ind w:left="357" w:hanging="357"/>
      </w:pPr>
      <w:rPr>
        <w:rFonts w:hint="default"/>
        <w:b/>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9D4FAF"/>
    <w:multiLevelType w:val="multilevel"/>
    <w:tmpl w:val="12D27A1C"/>
    <w:lvl w:ilvl="0">
      <w:start w:val="1"/>
      <w:numFmt w:val="decimal"/>
      <w:pStyle w:val="NumberedlistLvl1"/>
      <w:lvlText w:val="%1."/>
      <w:lvlJc w:val="left"/>
      <w:pPr>
        <w:ind w:left="454" w:hanging="454"/>
      </w:pPr>
      <w:rPr>
        <w:rFonts w:asciiTheme="minorHAnsi" w:hAnsiTheme="minorHAnsi" w:hint="default"/>
        <w:b w:val="0"/>
        <w:i w:val="0"/>
        <w:color w:val="000000" w:themeColor="text1"/>
        <w:sz w:val="20"/>
      </w:rPr>
    </w:lvl>
    <w:lvl w:ilvl="1">
      <w:start w:val="1"/>
      <w:numFmt w:val="lowerRoman"/>
      <w:pStyle w:val="ListNumberLvl2"/>
      <w:lvlText w:val="%2."/>
      <w:lvlJc w:val="left"/>
      <w:pPr>
        <w:ind w:left="907" w:hanging="453"/>
      </w:pPr>
      <w:rPr>
        <w:rFonts w:asciiTheme="minorHAnsi" w:hAnsiTheme="minorHAnsi" w:hint="default"/>
        <w:b w:val="0"/>
        <w:i w:val="0"/>
        <w:caps w:val="0"/>
        <w:strike w:val="0"/>
        <w:dstrike w:val="0"/>
        <w:vanish w:val="0"/>
        <w:color w:val="2D2D2D"/>
        <w:sz w:val="20"/>
        <w:vertAlign w:val="baseline"/>
      </w:rPr>
    </w:lvl>
    <w:lvl w:ilvl="2">
      <w:start w:val="1"/>
      <w:numFmt w:val="lowerLetter"/>
      <w:lvlText w:val="%3."/>
      <w:lvlJc w:val="left"/>
      <w:pPr>
        <w:ind w:left="1531"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A243CC"/>
    <w:multiLevelType w:val="hybridMultilevel"/>
    <w:tmpl w:val="6C7AF924"/>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3" w15:restartNumberingAfterBreak="0">
    <w:nsid w:val="17D57D9E"/>
    <w:multiLevelType w:val="multilevel"/>
    <w:tmpl w:val="CDB4FDDA"/>
    <w:lvl w:ilvl="0">
      <w:start w:val="1"/>
      <w:numFmt w:val="decimal"/>
      <w:pStyle w:val="Heading1"/>
      <w:lvlText w:val="Element A%1."/>
      <w:lvlJc w:val="left"/>
      <w:pPr>
        <w:tabs>
          <w:tab w:val="num" w:pos="1701"/>
        </w:tabs>
        <w:ind w:left="1701" w:hanging="1701"/>
      </w:pPr>
      <w:rPr>
        <w:rFonts w:asciiTheme="majorHAnsi" w:hAnsiTheme="majorHAnsi" w:hint="default"/>
        <w:b/>
        <w:i w:val="0"/>
      </w:rPr>
    </w:lvl>
    <w:lvl w:ilvl="1">
      <w:start w:val="1"/>
      <w:numFmt w:val="decimal"/>
      <w:pStyle w:val="Heading2"/>
      <w:lvlText w:val="%1.%2"/>
      <w:lvlJc w:val="left"/>
      <w:pPr>
        <w:ind w:left="454" w:hanging="454"/>
      </w:pPr>
      <w:rPr>
        <w:rFonts w:hint="default"/>
      </w:rPr>
    </w:lvl>
    <w:lvl w:ilvl="2">
      <w:start w:val="1"/>
      <w:numFmt w:val="decimal"/>
      <w:pStyle w:val="Heading3"/>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4" w15:restartNumberingAfterBreak="0">
    <w:nsid w:val="1CFB7CB5"/>
    <w:multiLevelType w:val="hybridMultilevel"/>
    <w:tmpl w:val="9AE4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7C7C97"/>
    <w:multiLevelType w:val="multilevel"/>
    <w:tmpl w:val="44387F70"/>
    <w:lvl w:ilvl="0">
      <w:start w:val="1"/>
      <w:numFmt w:val="bullet"/>
      <w:pStyle w:val="BulletLvl1"/>
      <w:lvlText w:val=""/>
      <w:lvlJc w:val="left"/>
      <w:pPr>
        <w:ind w:left="284" w:hanging="284"/>
      </w:pPr>
      <w:rPr>
        <w:rFonts w:ascii="Symbol" w:hAnsi="Symbol" w:hint="default"/>
      </w:rPr>
    </w:lvl>
    <w:lvl w:ilvl="1">
      <w:start w:val="1"/>
      <w:numFmt w:val="bullet"/>
      <w:pStyle w:val="ListBulletLvl2"/>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6" w15:restartNumberingAfterBreak="0">
    <w:nsid w:val="3013070A"/>
    <w:multiLevelType w:val="multilevel"/>
    <w:tmpl w:val="85488410"/>
    <w:lvl w:ilvl="0">
      <w:start w:val="1"/>
      <w:numFmt w:val="decimal"/>
      <w:pStyle w:val="Appendix"/>
      <w:lvlText w:val="Appendix %1."/>
      <w:lvlJc w:val="left"/>
      <w:pPr>
        <w:tabs>
          <w:tab w:val="num" w:pos="1985"/>
        </w:tabs>
        <w:ind w:left="1985" w:hanging="1985"/>
      </w:pPr>
      <w:rPr>
        <w:rFonts w:asciiTheme="majorHAnsi" w:hAnsiTheme="majorHAnsi"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45FE6FD3"/>
    <w:multiLevelType w:val="hybridMultilevel"/>
    <w:tmpl w:val="805CB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4F53AC"/>
    <w:multiLevelType w:val="multilevel"/>
    <w:tmpl w:val="B50658A6"/>
    <w:lvl w:ilvl="0">
      <w:start w:val="1"/>
      <w:numFmt w:val="decimal"/>
      <w:suff w:val="space"/>
      <w:lvlText w:val="Element A%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9" w15:restartNumberingAfterBreak="0">
    <w:nsid w:val="4D9C2A58"/>
    <w:multiLevelType w:val="hybridMultilevel"/>
    <w:tmpl w:val="46D4A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9779B6"/>
    <w:multiLevelType w:val="multilevel"/>
    <w:tmpl w:val="3C922420"/>
    <w:lvl w:ilvl="0">
      <w:start w:val="1"/>
      <w:numFmt w:val="decimal"/>
      <w:lvlText w:val="%1"/>
      <w:lvlJc w:val="left"/>
      <w:pPr>
        <w:ind w:left="360" w:hanging="360"/>
      </w:pPr>
      <w:rPr>
        <w:rFonts w:hint="default"/>
      </w:rPr>
    </w:lvl>
    <w:lvl w:ilvl="1">
      <w:start w:val="1"/>
      <w:numFmt w:val="decimal"/>
      <w:lvlText w:val="%1.%2"/>
      <w:lvlJc w:val="left"/>
      <w:pPr>
        <w:ind w:left="531" w:hanging="36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764" w:hanging="108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466" w:hanging="1440"/>
      </w:pPr>
      <w:rPr>
        <w:rFonts w:hint="default"/>
      </w:rPr>
    </w:lvl>
    <w:lvl w:ilvl="7">
      <w:start w:val="1"/>
      <w:numFmt w:val="decimal"/>
      <w:lvlText w:val="%1.%2.%3.%4.%5.%6.%7.%8"/>
      <w:lvlJc w:val="left"/>
      <w:pPr>
        <w:ind w:left="2637" w:hanging="1440"/>
      </w:pPr>
      <w:rPr>
        <w:rFonts w:hint="default"/>
      </w:rPr>
    </w:lvl>
    <w:lvl w:ilvl="8">
      <w:start w:val="1"/>
      <w:numFmt w:val="decimal"/>
      <w:lvlText w:val="%1.%2.%3.%4.%5.%6.%7.%8.%9"/>
      <w:lvlJc w:val="left"/>
      <w:pPr>
        <w:ind w:left="3168" w:hanging="1800"/>
      </w:pPr>
      <w:rPr>
        <w:rFonts w:hint="default"/>
      </w:rPr>
    </w:lvl>
  </w:abstractNum>
  <w:abstractNum w:abstractNumId="11" w15:restartNumberingAfterBreak="0">
    <w:nsid w:val="59BB22E9"/>
    <w:multiLevelType w:val="multilevel"/>
    <w:tmpl w:val="0338F2BC"/>
    <w:lvl w:ilvl="0">
      <w:start w:val="1"/>
      <w:numFmt w:val="bullet"/>
      <w:pStyle w:val="Table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 w15:restartNumberingAfterBreak="0">
    <w:nsid w:val="5FF04B83"/>
    <w:multiLevelType w:val="multilevel"/>
    <w:tmpl w:val="602E4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090F7B"/>
    <w:multiLevelType w:val="hybridMultilevel"/>
    <w:tmpl w:val="4A18D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1B37A3"/>
    <w:multiLevelType w:val="multilevel"/>
    <w:tmpl w:val="4F1E97B6"/>
    <w:lvl w:ilvl="0">
      <w:start w:val="1"/>
      <w:numFmt w:val="decimal"/>
      <w:pStyle w:val="Tablenumber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CAC5142"/>
    <w:multiLevelType w:val="hybridMultilevel"/>
    <w:tmpl w:val="4972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1763B8"/>
    <w:multiLevelType w:val="hybridMultilevel"/>
    <w:tmpl w:val="CAEA2768"/>
    <w:lvl w:ilvl="0" w:tplc="0C090001">
      <w:start w:val="1"/>
      <w:numFmt w:val="bullet"/>
      <w:lvlText w:val=""/>
      <w:lvlJc w:val="left"/>
      <w:pPr>
        <w:ind w:left="850" w:hanging="360"/>
      </w:pPr>
      <w:rPr>
        <w:rFonts w:ascii="Symbol" w:hAnsi="Symbol" w:hint="default"/>
      </w:rPr>
    </w:lvl>
    <w:lvl w:ilvl="1" w:tplc="0C090003" w:tentative="1">
      <w:start w:val="1"/>
      <w:numFmt w:val="bullet"/>
      <w:lvlText w:val="o"/>
      <w:lvlJc w:val="left"/>
      <w:pPr>
        <w:ind w:left="1570" w:hanging="360"/>
      </w:pPr>
      <w:rPr>
        <w:rFonts w:ascii="Courier New" w:hAnsi="Courier New" w:cs="Courier New" w:hint="default"/>
      </w:rPr>
    </w:lvl>
    <w:lvl w:ilvl="2" w:tplc="0C090005" w:tentative="1">
      <w:start w:val="1"/>
      <w:numFmt w:val="bullet"/>
      <w:lvlText w:val=""/>
      <w:lvlJc w:val="left"/>
      <w:pPr>
        <w:ind w:left="2290" w:hanging="360"/>
      </w:pPr>
      <w:rPr>
        <w:rFonts w:ascii="Wingdings" w:hAnsi="Wingdings" w:hint="default"/>
      </w:rPr>
    </w:lvl>
    <w:lvl w:ilvl="3" w:tplc="0C090001" w:tentative="1">
      <w:start w:val="1"/>
      <w:numFmt w:val="bullet"/>
      <w:lvlText w:val=""/>
      <w:lvlJc w:val="left"/>
      <w:pPr>
        <w:ind w:left="3010" w:hanging="360"/>
      </w:pPr>
      <w:rPr>
        <w:rFonts w:ascii="Symbol" w:hAnsi="Symbol" w:hint="default"/>
      </w:rPr>
    </w:lvl>
    <w:lvl w:ilvl="4" w:tplc="0C090003" w:tentative="1">
      <w:start w:val="1"/>
      <w:numFmt w:val="bullet"/>
      <w:lvlText w:val="o"/>
      <w:lvlJc w:val="left"/>
      <w:pPr>
        <w:ind w:left="3730" w:hanging="360"/>
      </w:pPr>
      <w:rPr>
        <w:rFonts w:ascii="Courier New" w:hAnsi="Courier New" w:cs="Courier New" w:hint="default"/>
      </w:rPr>
    </w:lvl>
    <w:lvl w:ilvl="5" w:tplc="0C090005" w:tentative="1">
      <w:start w:val="1"/>
      <w:numFmt w:val="bullet"/>
      <w:lvlText w:val=""/>
      <w:lvlJc w:val="left"/>
      <w:pPr>
        <w:ind w:left="4450" w:hanging="360"/>
      </w:pPr>
      <w:rPr>
        <w:rFonts w:ascii="Wingdings" w:hAnsi="Wingdings" w:hint="default"/>
      </w:rPr>
    </w:lvl>
    <w:lvl w:ilvl="6" w:tplc="0C090001" w:tentative="1">
      <w:start w:val="1"/>
      <w:numFmt w:val="bullet"/>
      <w:lvlText w:val=""/>
      <w:lvlJc w:val="left"/>
      <w:pPr>
        <w:ind w:left="5170" w:hanging="360"/>
      </w:pPr>
      <w:rPr>
        <w:rFonts w:ascii="Symbol" w:hAnsi="Symbol" w:hint="default"/>
      </w:rPr>
    </w:lvl>
    <w:lvl w:ilvl="7" w:tplc="0C090003" w:tentative="1">
      <w:start w:val="1"/>
      <w:numFmt w:val="bullet"/>
      <w:lvlText w:val="o"/>
      <w:lvlJc w:val="left"/>
      <w:pPr>
        <w:ind w:left="5890" w:hanging="360"/>
      </w:pPr>
      <w:rPr>
        <w:rFonts w:ascii="Courier New" w:hAnsi="Courier New" w:cs="Courier New" w:hint="default"/>
      </w:rPr>
    </w:lvl>
    <w:lvl w:ilvl="8" w:tplc="0C090005" w:tentative="1">
      <w:start w:val="1"/>
      <w:numFmt w:val="bullet"/>
      <w:lvlText w:val=""/>
      <w:lvlJc w:val="left"/>
      <w:pPr>
        <w:ind w:left="6610" w:hanging="360"/>
      </w:pPr>
      <w:rPr>
        <w:rFonts w:ascii="Wingdings" w:hAnsi="Wingdings" w:hint="default"/>
      </w:rPr>
    </w:lvl>
  </w:abstractNum>
  <w:abstractNum w:abstractNumId="17" w15:restartNumberingAfterBreak="0">
    <w:nsid w:val="741C236C"/>
    <w:multiLevelType w:val="hybridMultilevel"/>
    <w:tmpl w:val="547A4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1B384D"/>
    <w:multiLevelType w:val="multilevel"/>
    <w:tmpl w:val="4A2CF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11"/>
  </w:num>
  <w:num w:numId="4">
    <w:abstractNumId w:val="14"/>
  </w:num>
  <w:num w:numId="5">
    <w:abstractNumId w:val="3"/>
  </w:num>
  <w:num w:numId="6">
    <w:abstractNumId w:val="6"/>
  </w:num>
  <w:num w:numId="7">
    <w:abstractNumId w:val="17"/>
  </w:num>
  <w:num w:numId="8">
    <w:abstractNumId w:val="4"/>
  </w:num>
  <w:num w:numId="9">
    <w:abstractNumId w:val="15"/>
  </w:num>
  <w:num w:numId="10">
    <w:abstractNumId w:val="9"/>
  </w:num>
  <w:num w:numId="11">
    <w:abstractNumId w:val="18"/>
  </w:num>
  <w:num w:numId="12">
    <w:abstractNumId w:val="12"/>
  </w:num>
  <w:num w:numId="13">
    <w:abstractNumId w:val="13"/>
  </w:num>
  <w:num w:numId="14">
    <w:abstractNumId w:val="7"/>
  </w:num>
  <w:num w:numId="15">
    <w:abstractNumId w:val="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
  </w:num>
  <w:num w:numId="23">
    <w:abstractNumId w:val="10"/>
  </w:num>
  <w:num w:numId="24">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DateAndTime/>
  <w:attachedTemplate r:id="rId1"/>
  <w:linkStyles/>
  <w:trackRevisions/>
  <w:documentProtection w:edit="forms" w:enforcement="1" w:cryptProviderType="rsaAES" w:cryptAlgorithmClass="hash" w:cryptAlgorithmType="typeAny" w:cryptAlgorithmSid="14" w:cryptSpinCount="100000" w:hash="aQAQK/+MaIuFef9taB4BeX0ywY5lrCBKhzFim2JxhrYLs+j7TFj98296QGjmmHGHiklTcv5iRhhpGOBpX18dIw==" w:salt="IZt5E+Ny8psebZypOSSwOg=="/>
  <w:styleLockTheme/>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AF8"/>
    <w:rsid w:val="000004B5"/>
    <w:rsid w:val="00000E6D"/>
    <w:rsid w:val="00001780"/>
    <w:rsid w:val="00003AF6"/>
    <w:rsid w:val="00003B77"/>
    <w:rsid w:val="00003E12"/>
    <w:rsid w:val="00010AA8"/>
    <w:rsid w:val="00014B86"/>
    <w:rsid w:val="00014C9A"/>
    <w:rsid w:val="00016995"/>
    <w:rsid w:val="000209A4"/>
    <w:rsid w:val="00021D3E"/>
    <w:rsid w:val="00021D7C"/>
    <w:rsid w:val="00025FE9"/>
    <w:rsid w:val="00027F41"/>
    <w:rsid w:val="000325AA"/>
    <w:rsid w:val="00033904"/>
    <w:rsid w:val="00034622"/>
    <w:rsid w:val="00034A20"/>
    <w:rsid w:val="00035C8D"/>
    <w:rsid w:val="00035FE2"/>
    <w:rsid w:val="00040E08"/>
    <w:rsid w:val="00041C91"/>
    <w:rsid w:val="00043EBC"/>
    <w:rsid w:val="00047FEF"/>
    <w:rsid w:val="00052318"/>
    <w:rsid w:val="000528CD"/>
    <w:rsid w:val="00052D83"/>
    <w:rsid w:val="00052E8E"/>
    <w:rsid w:val="0005567E"/>
    <w:rsid w:val="00060BF7"/>
    <w:rsid w:val="00062159"/>
    <w:rsid w:val="00063BB5"/>
    <w:rsid w:val="00064CE8"/>
    <w:rsid w:val="000657A5"/>
    <w:rsid w:val="000661E4"/>
    <w:rsid w:val="00076767"/>
    <w:rsid w:val="00081E06"/>
    <w:rsid w:val="00081EBC"/>
    <w:rsid w:val="00083D35"/>
    <w:rsid w:val="00087229"/>
    <w:rsid w:val="00087E42"/>
    <w:rsid w:val="00093086"/>
    <w:rsid w:val="00097C1E"/>
    <w:rsid w:val="000A10B8"/>
    <w:rsid w:val="000A2EDA"/>
    <w:rsid w:val="000A6881"/>
    <w:rsid w:val="000A7584"/>
    <w:rsid w:val="000B2BCE"/>
    <w:rsid w:val="000B3EAA"/>
    <w:rsid w:val="000B5D46"/>
    <w:rsid w:val="000B65E7"/>
    <w:rsid w:val="000C0A15"/>
    <w:rsid w:val="000C0E60"/>
    <w:rsid w:val="000C3EBE"/>
    <w:rsid w:val="000C5790"/>
    <w:rsid w:val="000D141C"/>
    <w:rsid w:val="000D2E72"/>
    <w:rsid w:val="000E10B5"/>
    <w:rsid w:val="000E2DB0"/>
    <w:rsid w:val="000E4676"/>
    <w:rsid w:val="000E4F7F"/>
    <w:rsid w:val="000F0D6E"/>
    <w:rsid w:val="000F5761"/>
    <w:rsid w:val="000F5D60"/>
    <w:rsid w:val="000F6BA9"/>
    <w:rsid w:val="00100E55"/>
    <w:rsid w:val="00104473"/>
    <w:rsid w:val="00105021"/>
    <w:rsid w:val="00106BBA"/>
    <w:rsid w:val="00111659"/>
    <w:rsid w:val="00113AB9"/>
    <w:rsid w:val="00115F59"/>
    <w:rsid w:val="00120C20"/>
    <w:rsid w:val="0012164B"/>
    <w:rsid w:val="00122E0C"/>
    <w:rsid w:val="0012510E"/>
    <w:rsid w:val="001252BA"/>
    <w:rsid w:val="00131C58"/>
    <w:rsid w:val="00134C78"/>
    <w:rsid w:val="00134E65"/>
    <w:rsid w:val="00135852"/>
    <w:rsid w:val="00135892"/>
    <w:rsid w:val="00135BE8"/>
    <w:rsid w:val="00136DDC"/>
    <w:rsid w:val="00142061"/>
    <w:rsid w:val="00145A4A"/>
    <w:rsid w:val="001478A5"/>
    <w:rsid w:val="0015134B"/>
    <w:rsid w:val="00157707"/>
    <w:rsid w:val="00157B13"/>
    <w:rsid w:val="001608D8"/>
    <w:rsid w:val="00163759"/>
    <w:rsid w:val="00163B5E"/>
    <w:rsid w:val="0016774B"/>
    <w:rsid w:val="00167A07"/>
    <w:rsid w:val="00167C37"/>
    <w:rsid w:val="001712B8"/>
    <w:rsid w:val="00174C69"/>
    <w:rsid w:val="0018158F"/>
    <w:rsid w:val="00182EA1"/>
    <w:rsid w:val="00185CB6"/>
    <w:rsid w:val="00190B01"/>
    <w:rsid w:val="00196AA4"/>
    <w:rsid w:val="001A3E00"/>
    <w:rsid w:val="001A4C26"/>
    <w:rsid w:val="001A5C24"/>
    <w:rsid w:val="001B059A"/>
    <w:rsid w:val="001B0A78"/>
    <w:rsid w:val="001B24A0"/>
    <w:rsid w:val="001B28E3"/>
    <w:rsid w:val="001B33FB"/>
    <w:rsid w:val="001B431E"/>
    <w:rsid w:val="001B4CDC"/>
    <w:rsid w:val="001B5247"/>
    <w:rsid w:val="001B5504"/>
    <w:rsid w:val="001B552D"/>
    <w:rsid w:val="001B7726"/>
    <w:rsid w:val="001C018A"/>
    <w:rsid w:val="001C107E"/>
    <w:rsid w:val="001C647D"/>
    <w:rsid w:val="001C7481"/>
    <w:rsid w:val="001C7DC1"/>
    <w:rsid w:val="001D0276"/>
    <w:rsid w:val="001D35C4"/>
    <w:rsid w:val="001D547E"/>
    <w:rsid w:val="001D62F0"/>
    <w:rsid w:val="001E5F75"/>
    <w:rsid w:val="001F1A08"/>
    <w:rsid w:val="001F2AF8"/>
    <w:rsid w:val="001F2DDD"/>
    <w:rsid w:val="001F3243"/>
    <w:rsid w:val="001F43EE"/>
    <w:rsid w:val="001F5A41"/>
    <w:rsid w:val="001F6774"/>
    <w:rsid w:val="001F6C4C"/>
    <w:rsid w:val="00200DBA"/>
    <w:rsid w:val="00201E95"/>
    <w:rsid w:val="00203297"/>
    <w:rsid w:val="00203B28"/>
    <w:rsid w:val="002058EB"/>
    <w:rsid w:val="00205C5A"/>
    <w:rsid w:val="00207230"/>
    <w:rsid w:val="00210EA6"/>
    <w:rsid w:val="00212869"/>
    <w:rsid w:val="0021318C"/>
    <w:rsid w:val="00217A69"/>
    <w:rsid w:val="00217D50"/>
    <w:rsid w:val="00220C51"/>
    <w:rsid w:val="00221156"/>
    <w:rsid w:val="00224948"/>
    <w:rsid w:val="002258FA"/>
    <w:rsid w:val="002373D2"/>
    <w:rsid w:val="00244419"/>
    <w:rsid w:val="00244CD8"/>
    <w:rsid w:val="00253B8B"/>
    <w:rsid w:val="002625CC"/>
    <w:rsid w:val="00267C20"/>
    <w:rsid w:val="00272113"/>
    <w:rsid w:val="0027396D"/>
    <w:rsid w:val="0027560A"/>
    <w:rsid w:val="002803BE"/>
    <w:rsid w:val="00285AD9"/>
    <w:rsid w:val="00286932"/>
    <w:rsid w:val="002901EA"/>
    <w:rsid w:val="002927EC"/>
    <w:rsid w:val="0029597D"/>
    <w:rsid w:val="002A0B33"/>
    <w:rsid w:val="002A298A"/>
    <w:rsid w:val="002A5903"/>
    <w:rsid w:val="002A6044"/>
    <w:rsid w:val="002A6969"/>
    <w:rsid w:val="002A75C0"/>
    <w:rsid w:val="002B0F54"/>
    <w:rsid w:val="002B3300"/>
    <w:rsid w:val="002B4ECE"/>
    <w:rsid w:val="002B6169"/>
    <w:rsid w:val="002B779D"/>
    <w:rsid w:val="002B7976"/>
    <w:rsid w:val="002B7B18"/>
    <w:rsid w:val="002C0808"/>
    <w:rsid w:val="002C2939"/>
    <w:rsid w:val="002C5FBA"/>
    <w:rsid w:val="002C6AE9"/>
    <w:rsid w:val="002C7CD4"/>
    <w:rsid w:val="002D11A8"/>
    <w:rsid w:val="002D1D61"/>
    <w:rsid w:val="002D4607"/>
    <w:rsid w:val="002D4EBC"/>
    <w:rsid w:val="002D59FF"/>
    <w:rsid w:val="002E72BC"/>
    <w:rsid w:val="002E73BE"/>
    <w:rsid w:val="002F0AA3"/>
    <w:rsid w:val="002F18B7"/>
    <w:rsid w:val="002F18C1"/>
    <w:rsid w:val="002F5EEC"/>
    <w:rsid w:val="002F6270"/>
    <w:rsid w:val="002F65C9"/>
    <w:rsid w:val="003045DC"/>
    <w:rsid w:val="0031193D"/>
    <w:rsid w:val="00317BE2"/>
    <w:rsid w:val="00325BE7"/>
    <w:rsid w:val="00325D10"/>
    <w:rsid w:val="003264C7"/>
    <w:rsid w:val="003265AB"/>
    <w:rsid w:val="00326FEA"/>
    <w:rsid w:val="00330CEF"/>
    <w:rsid w:val="0033439F"/>
    <w:rsid w:val="003363A5"/>
    <w:rsid w:val="0033737E"/>
    <w:rsid w:val="0034130C"/>
    <w:rsid w:val="00341582"/>
    <w:rsid w:val="003415B3"/>
    <w:rsid w:val="003416BA"/>
    <w:rsid w:val="00343AB0"/>
    <w:rsid w:val="00350710"/>
    <w:rsid w:val="003522A2"/>
    <w:rsid w:val="00360DD1"/>
    <w:rsid w:val="00364494"/>
    <w:rsid w:val="00365981"/>
    <w:rsid w:val="00366A96"/>
    <w:rsid w:val="0036737E"/>
    <w:rsid w:val="00367D53"/>
    <w:rsid w:val="003746FA"/>
    <w:rsid w:val="0037540D"/>
    <w:rsid w:val="00380E3E"/>
    <w:rsid w:val="00381114"/>
    <w:rsid w:val="00382ECA"/>
    <w:rsid w:val="00383662"/>
    <w:rsid w:val="00385F6B"/>
    <w:rsid w:val="00386674"/>
    <w:rsid w:val="00390419"/>
    <w:rsid w:val="00390701"/>
    <w:rsid w:val="00393B6F"/>
    <w:rsid w:val="00395445"/>
    <w:rsid w:val="0039659E"/>
    <w:rsid w:val="00397D48"/>
    <w:rsid w:val="003A23CA"/>
    <w:rsid w:val="003A4D51"/>
    <w:rsid w:val="003B5039"/>
    <w:rsid w:val="003B6DAA"/>
    <w:rsid w:val="003C1DC7"/>
    <w:rsid w:val="003C2376"/>
    <w:rsid w:val="003C59D2"/>
    <w:rsid w:val="003C67F2"/>
    <w:rsid w:val="003C692E"/>
    <w:rsid w:val="003C6CAB"/>
    <w:rsid w:val="003D098F"/>
    <w:rsid w:val="003D33AA"/>
    <w:rsid w:val="003D6D14"/>
    <w:rsid w:val="003D76A8"/>
    <w:rsid w:val="003D78B6"/>
    <w:rsid w:val="003E3CA0"/>
    <w:rsid w:val="003E5638"/>
    <w:rsid w:val="003E6020"/>
    <w:rsid w:val="003F1348"/>
    <w:rsid w:val="003F6088"/>
    <w:rsid w:val="00400B44"/>
    <w:rsid w:val="00403F2C"/>
    <w:rsid w:val="00404327"/>
    <w:rsid w:val="00404C0C"/>
    <w:rsid w:val="00404D46"/>
    <w:rsid w:val="00407AA3"/>
    <w:rsid w:val="004156BD"/>
    <w:rsid w:val="00417D3D"/>
    <w:rsid w:val="00420CC0"/>
    <w:rsid w:val="004232CB"/>
    <w:rsid w:val="00423B7C"/>
    <w:rsid w:val="004258B9"/>
    <w:rsid w:val="00426E63"/>
    <w:rsid w:val="00432B43"/>
    <w:rsid w:val="00434A56"/>
    <w:rsid w:val="00434BEA"/>
    <w:rsid w:val="004352D8"/>
    <w:rsid w:val="00436DDA"/>
    <w:rsid w:val="00437068"/>
    <w:rsid w:val="00437988"/>
    <w:rsid w:val="004419A1"/>
    <w:rsid w:val="00441E57"/>
    <w:rsid w:val="00443E8B"/>
    <w:rsid w:val="0044778B"/>
    <w:rsid w:val="00447B60"/>
    <w:rsid w:val="00451CAF"/>
    <w:rsid w:val="004523C7"/>
    <w:rsid w:val="004565D7"/>
    <w:rsid w:val="004567CC"/>
    <w:rsid w:val="00460188"/>
    <w:rsid w:val="004616F0"/>
    <w:rsid w:val="004621D6"/>
    <w:rsid w:val="00462FB8"/>
    <w:rsid w:val="00463101"/>
    <w:rsid w:val="004665DF"/>
    <w:rsid w:val="00471D5C"/>
    <w:rsid w:val="004736BB"/>
    <w:rsid w:val="00475D6D"/>
    <w:rsid w:val="00477DE3"/>
    <w:rsid w:val="00481529"/>
    <w:rsid w:val="0048458E"/>
    <w:rsid w:val="00487735"/>
    <w:rsid w:val="00493817"/>
    <w:rsid w:val="004A3E05"/>
    <w:rsid w:val="004B066C"/>
    <w:rsid w:val="004B2584"/>
    <w:rsid w:val="004B2F12"/>
    <w:rsid w:val="004B382E"/>
    <w:rsid w:val="004B4C58"/>
    <w:rsid w:val="004C010E"/>
    <w:rsid w:val="004C0957"/>
    <w:rsid w:val="004C0AA8"/>
    <w:rsid w:val="004C3CFD"/>
    <w:rsid w:val="004C4CF6"/>
    <w:rsid w:val="004C7587"/>
    <w:rsid w:val="004D0370"/>
    <w:rsid w:val="004D03C3"/>
    <w:rsid w:val="004D0C51"/>
    <w:rsid w:val="004D2AA7"/>
    <w:rsid w:val="004D2EA3"/>
    <w:rsid w:val="004D323F"/>
    <w:rsid w:val="004D39F4"/>
    <w:rsid w:val="004D41ED"/>
    <w:rsid w:val="004D7023"/>
    <w:rsid w:val="004D72A5"/>
    <w:rsid w:val="004E04A6"/>
    <w:rsid w:val="004E2BB2"/>
    <w:rsid w:val="004E2F92"/>
    <w:rsid w:val="004E2F9B"/>
    <w:rsid w:val="004E54F6"/>
    <w:rsid w:val="004E5E48"/>
    <w:rsid w:val="004E7726"/>
    <w:rsid w:val="004F0C80"/>
    <w:rsid w:val="004F3795"/>
    <w:rsid w:val="004F5099"/>
    <w:rsid w:val="004F58F3"/>
    <w:rsid w:val="004F60EF"/>
    <w:rsid w:val="004F7FAA"/>
    <w:rsid w:val="005002F2"/>
    <w:rsid w:val="005007E7"/>
    <w:rsid w:val="005050C6"/>
    <w:rsid w:val="00511796"/>
    <w:rsid w:val="00513B82"/>
    <w:rsid w:val="00514CAB"/>
    <w:rsid w:val="00517C5A"/>
    <w:rsid w:val="00521173"/>
    <w:rsid w:val="00521FB9"/>
    <w:rsid w:val="00525198"/>
    <w:rsid w:val="00526EF1"/>
    <w:rsid w:val="00533F06"/>
    <w:rsid w:val="00542E96"/>
    <w:rsid w:val="00546090"/>
    <w:rsid w:val="005534EA"/>
    <w:rsid w:val="00557C2E"/>
    <w:rsid w:val="0056104E"/>
    <w:rsid w:val="0056135F"/>
    <w:rsid w:val="005628DC"/>
    <w:rsid w:val="00565D2D"/>
    <w:rsid w:val="005663E8"/>
    <w:rsid w:val="00570D70"/>
    <w:rsid w:val="00572149"/>
    <w:rsid w:val="005745E0"/>
    <w:rsid w:val="00574DF4"/>
    <w:rsid w:val="00582102"/>
    <w:rsid w:val="005824CA"/>
    <w:rsid w:val="00583726"/>
    <w:rsid w:val="005876E2"/>
    <w:rsid w:val="00590478"/>
    <w:rsid w:val="00591265"/>
    <w:rsid w:val="005A07FB"/>
    <w:rsid w:val="005A0D43"/>
    <w:rsid w:val="005A3410"/>
    <w:rsid w:val="005A3D2C"/>
    <w:rsid w:val="005A4043"/>
    <w:rsid w:val="005A7CAD"/>
    <w:rsid w:val="005B15CC"/>
    <w:rsid w:val="005B36AE"/>
    <w:rsid w:val="005B74D1"/>
    <w:rsid w:val="005B7D4E"/>
    <w:rsid w:val="005C66B1"/>
    <w:rsid w:val="005C7825"/>
    <w:rsid w:val="005D1C02"/>
    <w:rsid w:val="005D2E33"/>
    <w:rsid w:val="005D3C23"/>
    <w:rsid w:val="005D4456"/>
    <w:rsid w:val="005D5C4C"/>
    <w:rsid w:val="005D68D3"/>
    <w:rsid w:val="005E18C2"/>
    <w:rsid w:val="005E33DA"/>
    <w:rsid w:val="005E3447"/>
    <w:rsid w:val="005E3634"/>
    <w:rsid w:val="005E55C1"/>
    <w:rsid w:val="005F0DBC"/>
    <w:rsid w:val="005F3BC3"/>
    <w:rsid w:val="005F66A8"/>
    <w:rsid w:val="005F77AB"/>
    <w:rsid w:val="00603FB1"/>
    <w:rsid w:val="00604932"/>
    <w:rsid w:val="0060583C"/>
    <w:rsid w:val="00605901"/>
    <w:rsid w:val="00607861"/>
    <w:rsid w:val="00611532"/>
    <w:rsid w:val="00612324"/>
    <w:rsid w:val="00614079"/>
    <w:rsid w:val="0061649B"/>
    <w:rsid w:val="00616E9C"/>
    <w:rsid w:val="00621A8D"/>
    <w:rsid w:val="00631D3D"/>
    <w:rsid w:val="00634A47"/>
    <w:rsid w:val="006364EC"/>
    <w:rsid w:val="00637EA9"/>
    <w:rsid w:val="00640935"/>
    <w:rsid w:val="00642445"/>
    <w:rsid w:val="00644944"/>
    <w:rsid w:val="00646805"/>
    <w:rsid w:val="0065063E"/>
    <w:rsid w:val="00661F79"/>
    <w:rsid w:val="00665C74"/>
    <w:rsid w:val="0066747A"/>
    <w:rsid w:val="00670542"/>
    <w:rsid w:val="00672A7F"/>
    <w:rsid w:val="00673247"/>
    <w:rsid w:val="00682441"/>
    <w:rsid w:val="00682F06"/>
    <w:rsid w:val="00683219"/>
    <w:rsid w:val="00686315"/>
    <w:rsid w:val="00691B81"/>
    <w:rsid w:val="006943EB"/>
    <w:rsid w:val="00694C97"/>
    <w:rsid w:val="00694EEB"/>
    <w:rsid w:val="00697B4B"/>
    <w:rsid w:val="006A0543"/>
    <w:rsid w:val="006A3BF4"/>
    <w:rsid w:val="006A4EEB"/>
    <w:rsid w:val="006A568F"/>
    <w:rsid w:val="006A6500"/>
    <w:rsid w:val="006A698B"/>
    <w:rsid w:val="006A7213"/>
    <w:rsid w:val="006A78D1"/>
    <w:rsid w:val="006B02CD"/>
    <w:rsid w:val="006B4974"/>
    <w:rsid w:val="006B72A1"/>
    <w:rsid w:val="006C1AC2"/>
    <w:rsid w:val="006C25C4"/>
    <w:rsid w:val="006C359E"/>
    <w:rsid w:val="006C3621"/>
    <w:rsid w:val="006C3E94"/>
    <w:rsid w:val="006C403F"/>
    <w:rsid w:val="006C53BC"/>
    <w:rsid w:val="006C6326"/>
    <w:rsid w:val="006C7A53"/>
    <w:rsid w:val="006D0448"/>
    <w:rsid w:val="006D1DDC"/>
    <w:rsid w:val="006D47B4"/>
    <w:rsid w:val="006D64B2"/>
    <w:rsid w:val="006E05FF"/>
    <w:rsid w:val="006E2290"/>
    <w:rsid w:val="006E2780"/>
    <w:rsid w:val="006E3F40"/>
    <w:rsid w:val="006E3FC7"/>
    <w:rsid w:val="006E4E49"/>
    <w:rsid w:val="006E51E0"/>
    <w:rsid w:val="006F0F2D"/>
    <w:rsid w:val="006F42C8"/>
    <w:rsid w:val="006F503D"/>
    <w:rsid w:val="006F5C51"/>
    <w:rsid w:val="006F695E"/>
    <w:rsid w:val="006F77F3"/>
    <w:rsid w:val="006F7DCB"/>
    <w:rsid w:val="00700DDD"/>
    <w:rsid w:val="00700DE9"/>
    <w:rsid w:val="0070288F"/>
    <w:rsid w:val="007048EC"/>
    <w:rsid w:val="00704E2D"/>
    <w:rsid w:val="00705F4F"/>
    <w:rsid w:val="007132D5"/>
    <w:rsid w:val="00713EC1"/>
    <w:rsid w:val="0071571B"/>
    <w:rsid w:val="00722E68"/>
    <w:rsid w:val="007244B2"/>
    <w:rsid w:val="00727192"/>
    <w:rsid w:val="00727A14"/>
    <w:rsid w:val="00727D6D"/>
    <w:rsid w:val="007301F0"/>
    <w:rsid w:val="00730C70"/>
    <w:rsid w:val="00732D49"/>
    <w:rsid w:val="00732F16"/>
    <w:rsid w:val="00736F85"/>
    <w:rsid w:val="00743101"/>
    <w:rsid w:val="00744421"/>
    <w:rsid w:val="007515CB"/>
    <w:rsid w:val="00751A12"/>
    <w:rsid w:val="00752093"/>
    <w:rsid w:val="00757F03"/>
    <w:rsid w:val="00761089"/>
    <w:rsid w:val="007643E7"/>
    <w:rsid w:val="00765390"/>
    <w:rsid w:val="007719BF"/>
    <w:rsid w:val="00783AE3"/>
    <w:rsid w:val="0078660D"/>
    <w:rsid w:val="00787EB3"/>
    <w:rsid w:val="007913B0"/>
    <w:rsid w:val="00797D56"/>
    <w:rsid w:val="007A0D99"/>
    <w:rsid w:val="007A0EA7"/>
    <w:rsid w:val="007A3F5D"/>
    <w:rsid w:val="007A4191"/>
    <w:rsid w:val="007A5BED"/>
    <w:rsid w:val="007A6AB9"/>
    <w:rsid w:val="007A772D"/>
    <w:rsid w:val="007B238A"/>
    <w:rsid w:val="007B519F"/>
    <w:rsid w:val="007B5901"/>
    <w:rsid w:val="007B5F48"/>
    <w:rsid w:val="007B6614"/>
    <w:rsid w:val="007C2759"/>
    <w:rsid w:val="007C42FD"/>
    <w:rsid w:val="007C5527"/>
    <w:rsid w:val="007C770F"/>
    <w:rsid w:val="007D06B4"/>
    <w:rsid w:val="007D13CC"/>
    <w:rsid w:val="007D58D0"/>
    <w:rsid w:val="007D5CBE"/>
    <w:rsid w:val="007E1451"/>
    <w:rsid w:val="007E20B2"/>
    <w:rsid w:val="007E28A2"/>
    <w:rsid w:val="007E37AC"/>
    <w:rsid w:val="007E41E8"/>
    <w:rsid w:val="007E607B"/>
    <w:rsid w:val="007E6835"/>
    <w:rsid w:val="007F21F8"/>
    <w:rsid w:val="007F4D35"/>
    <w:rsid w:val="007F7D49"/>
    <w:rsid w:val="007F7E71"/>
    <w:rsid w:val="00800C3F"/>
    <w:rsid w:val="008034F0"/>
    <w:rsid w:val="008039A6"/>
    <w:rsid w:val="008130FB"/>
    <w:rsid w:val="008131CB"/>
    <w:rsid w:val="00814B10"/>
    <w:rsid w:val="00814D8D"/>
    <w:rsid w:val="00816DDA"/>
    <w:rsid w:val="00822336"/>
    <w:rsid w:val="00826416"/>
    <w:rsid w:val="00832068"/>
    <w:rsid w:val="00832A62"/>
    <w:rsid w:val="008334CB"/>
    <w:rsid w:val="00833B62"/>
    <w:rsid w:val="00835A43"/>
    <w:rsid w:val="0084279D"/>
    <w:rsid w:val="00843AD2"/>
    <w:rsid w:val="008446F0"/>
    <w:rsid w:val="0085126C"/>
    <w:rsid w:val="008619E0"/>
    <w:rsid w:val="00862523"/>
    <w:rsid w:val="00863C18"/>
    <w:rsid w:val="00864739"/>
    <w:rsid w:val="008665F8"/>
    <w:rsid w:val="008734C5"/>
    <w:rsid w:val="0087780A"/>
    <w:rsid w:val="00877A2D"/>
    <w:rsid w:val="00877D87"/>
    <w:rsid w:val="00877F3B"/>
    <w:rsid w:val="00877F99"/>
    <w:rsid w:val="00882F14"/>
    <w:rsid w:val="00883ED8"/>
    <w:rsid w:val="00884D52"/>
    <w:rsid w:val="00891B2F"/>
    <w:rsid w:val="0089232A"/>
    <w:rsid w:val="0089290A"/>
    <w:rsid w:val="00893EBF"/>
    <w:rsid w:val="008959C2"/>
    <w:rsid w:val="00895EAB"/>
    <w:rsid w:val="0089615F"/>
    <w:rsid w:val="00896458"/>
    <w:rsid w:val="00896BDF"/>
    <w:rsid w:val="00896E14"/>
    <w:rsid w:val="008A51DD"/>
    <w:rsid w:val="008A553F"/>
    <w:rsid w:val="008A686A"/>
    <w:rsid w:val="008B7300"/>
    <w:rsid w:val="008C0FFC"/>
    <w:rsid w:val="008C2353"/>
    <w:rsid w:val="008C637A"/>
    <w:rsid w:val="008C7674"/>
    <w:rsid w:val="008D4D4D"/>
    <w:rsid w:val="008D4E5B"/>
    <w:rsid w:val="008D4EF8"/>
    <w:rsid w:val="008E2AA6"/>
    <w:rsid w:val="008E3C07"/>
    <w:rsid w:val="008E5669"/>
    <w:rsid w:val="008E7DEF"/>
    <w:rsid w:val="008F0E5B"/>
    <w:rsid w:val="008F2835"/>
    <w:rsid w:val="008F2A8E"/>
    <w:rsid w:val="008F5A95"/>
    <w:rsid w:val="008F5AD5"/>
    <w:rsid w:val="008F7E57"/>
    <w:rsid w:val="009005D8"/>
    <w:rsid w:val="00901083"/>
    <w:rsid w:val="00905C4B"/>
    <w:rsid w:val="00912991"/>
    <w:rsid w:val="00912FB6"/>
    <w:rsid w:val="00913937"/>
    <w:rsid w:val="00915AA0"/>
    <w:rsid w:val="00917190"/>
    <w:rsid w:val="00917396"/>
    <w:rsid w:val="0092050A"/>
    <w:rsid w:val="00922008"/>
    <w:rsid w:val="0092211D"/>
    <w:rsid w:val="00924521"/>
    <w:rsid w:val="009256B6"/>
    <w:rsid w:val="00925F8F"/>
    <w:rsid w:val="00926194"/>
    <w:rsid w:val="00932818"/>
    <w:rsid w:val="009410ED"/>
    <w:rsid w:val="00942646"/>
    <w:rsid w:val="00942AB1"/>
    <w:rsid w:val="00942C09"/>
    <w:rsid w:val="009454A2"/>
    <w:rsid w:val="00946667"/>
    <w:rsid w:val="00946948"/>
    <w:rsid w:val="00947799"/>
    <w:rsid w:val="00947930"/>
    <w:rsid w:val="00953BFB"/>
    <w:rsid w:val="00954496"/>
    <w:rsid w:val="00954B09"/>
    <w:rsid w:val="009553E9"/>
    <w:rsid w:val="009665AF"/>
    <w:rsid w:val="00971FB7"/>
    <w:rsid w:val="00972FBF"/>
    <w:rsid w:val="00976B83"/>
    <w:rsid w:val="00976FF4"/>
    <w:rsid w:val="00983A8B"/>
    <w:rsid w:val="00984F9F"/>
    <w:rsid w:val="009854C0"/>
    <w:rsid w:val="009867A4"/>
    <w:rsid w:val="0099470B"/>
    <w:rsid w:val="009966E2"/>
    <w:rsid w:val="009A1DE5"/>
    <w:rsid w:val="009A2138"/>
    <w:rsid w:val="009A250B"/>
    <w:rsid w:val="009A3A2B"/>
    <w:rsid w:val="009A4614"/>
    <w:rsid w:val="009A5E06"/>
    <w:rsid w:val="009B20F3"/>
    <w:rsid w:val="009B3DF2"/>
    <w:rsid w:val="009C069C"/>
    <w:rsid w:val="009C103D"/>
    <w:rsid w:val="009C26E1"/>
    <w:rsid w:val="009C2BD9"/>
    <w:rsid w:val="009C40B9"/>
    <w:rsid w:val="009C4520"/>
    <w:rsid w:val="009C53E4"/>
    <w:rsid w:val="009C5AD6"/>
    <w:rsid w:val="009D181F"/>
    <w:rsid w:val="009D21AB"/>
    <w:rsid w:val="009D442E"/>
    <w:rsid w:val="009D4EAC"/>
    <w:rsid w:val="009D4EC9"/>
    <w:rsid w:val="009D5D59"/>
    <w:rsid w:val="009D6DD2"/>
    <w:rsid w:val="009F1B45"/>
    <w:rsid w:val="009F27D2"/>
    <w:rsid w:val="009F41C4"/>
    <w:rsid w:val="009F5719"/>
    <w:rsid w:val="009F6196"/>
    <w:rsid w:val="009F7125"/>
    <w:rsid w:val="009F77F0"/>
    <w:rsid w:val="009F7D29"/>
    <w:rsid w:val="00A034A4"/>
    <w:rsid w:val="00A03D86"/>
    <w:rsid w:val="00A03FF6"/>
    <w:rsid w:val="00A0425B"/>
    <w:rsid w:val="00A07CBA"/>
    <w:rsid w:val="00A122D9"/>
    <w:rsid w:val="00A129AE"/>
    <w:rsid w:val="00A17881"/>
    <w:rsid w:val="00A2376E"/>
    <w:rsid w:val="00A23B29"/>
    <w:rsid w:val="00A23F28"/>
    <w:rsid w:val="00A30715"/>
    <w:rsid w:val="00A31F9C"/>
    <w:rsid w:val="00A3281C"/>
    <w:rsid w:val="00A33864"/>
    <w:rsid w:val="00A34BCB"/>
    <w:rsid w:val="00A357A6"/>
    <w:rsid w:val="00A4088D"/>
    <w:rsid w:val="00A410E3"/>
    <w:rsid w:val="00A41D3A"/>
    <w:rsid w:val="00A458BE"/>
    <w:rsid w:val="00A46784"/>
    <w:rsid w:val="00A51C68"/>
    <w:rsid w:val="00A57980"/>
    <w:rsid w:val="00A614D0"/>
    <w:rsid w:val="00A622F3"/>
    <w:rsid w:val="00A6402B"/>
    <w:rsid w:val="00A66555"/>
    <w:rsid w:val="00A73586"/>
    <w:rsid w:val="00A81E93"/>
    <w:rsid w:val="00A838D6"/>
    <w:rsid w:val="00A847D6"/>
    <w:rsid w:val="00A86AD2"/>
    <w:rsid w:val="00A9287A"/>
    <w:rsid w:val="00A9627E"/>
    <w:rsid w:val="00A9652E"/>
    <w:rsid w:val="00A976F4"/>
    <w:rsid w:val="00AA17D8"/>
    <w:rsid w:val="00AA39A4"/>
    <w:rsid w:val="00AB2E9F"/>
    <w:rsid w:val="00AB3865"/>
    <w:rsid w:val="00AC2D4C"/>
    <w:rsid w:val="00AD020E"/>
    <w:rsid w:val="00AD18A4"/>
    <w:rsid w:val="00AD539A"/>
    <w:rsid w:val="00AD5454"/>
    <w:rsid w:val="00AD680E"/>
    <w:rsid w:val="00AE7191"/>
    <w:rsid w:val="00AF0B03"/>
    <w:rsid w:val="00AF365B"/>
    <w:rsid w:val="00AF384C"/>
    <w:rsid w:val="00AF4A63"/>
    <w:rsid w:val="00AF6535"/>
    <w:rsid w:val="00AF671D"/>
    <w:rsid w:val="00AF7FE5"/>
    <w:rsid w:val="00B0274D"/>
    <w:rsid w:val="00B035CA"/>
    <w:rsid w:val="00B07BC6"/>
    <w:rsid w:val="00B15CCF"/>
    <w:rsid w:val="00B20ABA"/>
    <w:rsid w:val="00B217BC"/>
    <w:rsid w:val="00B21E16"/>
    <w:rsid w:val="00B254C1"/>
    <w:rsid w:val="00B27F78"/>
    <w:rsid w:val="00B32135"/>
    <w:rsid w:val="00B331E1"/>
    <w:rsid w:val="00B33355"/>
    <w:rsid w:val="00B36EAA"/>
    <w:rsid w:val="00B3791A"/>
    <w:rsid w:val="00B42164"/>
    <w:rsid w:val="00B45813"/>
    <w:rsid w:val="00B4697C"/>
    <w:rsid w:val="00B5112F"/>
    <w:rsid w:val="00B56020"/>
    <w:rsid w:val="00B62334"/>
    <w:rsid w:val="00B65F1F"/>
    <w:rsid w:val="00B67074"/>
    <w:rsid w:val="00B7361F"/>
    <w:rsid w:val="00B75B7B"/>
    <w:rsid w:val="00B7652E"/>
    <w:rsid w:val="00B769A6"/>
    <w:rsid w:val="00B8070E"/>
    <w:rsid w:val="00B81B63"/>
    <w:rsid w:val="00B824BD"/>
    <w:rsid w:val="00B82818"/>
    <w:rsid w:val="00B82A60"/>
    <w:rsid w:val="00B834C3"/>
    <w:rsid w:val="00B83AC9"/>
    <w:rsid w:val="00B853BF"/>
    <w:rsid w:val="00B86A88"/>
    <w:rsid w:val="00B86C64"/>
    <w:rsid w:val="00B922E3"/>
    <w:rsid w:val="00B928DC"/>
    <w:rsid w:val="00B945C4"/>
    <w:rsid w:val="00B95270"/>
    <w:rsid w:val="00BA037E"/>
    <w:rsid w:val="00BA4F90"/>
    <w:rsid w:val="00BA4FED"/>
    <w:rsid w:val="00BB1BD0"/>
    <w:rsid w:val="00BB3788"/>
    <w:rsid w:val="00BC1296"/>
    <w:rsid w:val="00BC3B4E"/>
    <w:rsid w:val="00BC6B00"/>
    <w:rsid w:val="00BC7387"/>
    <w:rsid w:val="00BD062B"/>
    <w:rsid w:val="00BD694F"/>
    <w:rsid w:val="00BE0019"/>
    <w:rsid w:val="00BE0130"/>
    <w:rsid w:val="00BE050B"/>
    <w:rsid w:val="00BE088D"/>
    <w:rsid w:val="00BE0A1D"/>
    <w:rsid w:val="00BE30A6"/>
    <w:rsid w:val="00BE4E3B"/>
    <w:rsid w:val="00BE5EAE"/>
    <w:rsid w:val="00BF6AF4"/>
    <w:rsid w:val="00BF736C"/>
    <w:rsid w:val="00C0286D"/>
    <w:rsid w:val="00C0637F"/>
    <w:rsid w:val="00C0697B"/>
    <w:rsid w:val="00C06C64"/>
    <w:rsid w:val="00C0789E"/>
    <w:rsid w:val="00C10648"/>
    <w:rsid w:val="00C10CD8"/>
    <w:rsid w:val="00C10E65"/>
    <w:rsid w:val="00C124CB"/>
    <w:rsid w:val="00C13D43"/>
    <w:rsid w:val="00C14837"/>
    <w:rsid w:val="00C151C5"/>
    <w:rsid w:val="00C152BD"/>
    <w:rsid w:val="00C15729"/>
    <w:rsid w:val="00C17969"/>
    <w:rsid w:val="00C21553"/>
    <w:rsid w:val="00C22915"/>
    <w:rsid w:val="00C24EA4"/>
    <w:rsid w:val="00C2600E"/>
    <w:rsid w:val="00C30061"/>
    <w:rsid w:val="00C30AF8"/>
    <w:rsid w:val="00C375AB"/>
    <w:rsid w:val="00C40AF9"/>
    <w:rsid w:val="00C41613"/>
    <w:rsid w:val="00C45CEB"/>
    <w:rsid w:val="00C4775A"/>
    <w:rsid w:val="00C50C5B"/>
    <w:rsid w:val="00C5744D"/>
    <w:rsid w:val="00C57F0C"/>
    <w:rsid w:val="00C60698"/>
    <w:rsid w:val="00C636B9"/>
    <w:rsid w:val="00C64655"/>
    <w:rsid w:val="00C6567E"/>
    <w:rsid w:val="00C67402"/>
    <w:rsid w:val="00C6747F"/>
    <w:rsid w:val="00C67F96"/>
    <w:rsid w:val="00C7204C"/>
    <w:rsid w:val="00C73281"/>
    <w:rsid w:val="00C74789"/>
    <w:rsid w:val="00C754D5"/>
    <w:rsid w:val="00C8021F"/>
    <w:rsid w:val="00C87C7E"/>
    <w:rsid w:val="00C91C8A"/>
    <w:rsid w:val="00C91E3E"/>
    <w:rsid w:val="00C92948"/>
    <w:rsid w:val="00C971CF"/>
    <w:rsid w:val="00CA0EE2"/>
    <w:rsid w:val="00CA1C0B"/>
    <w:rsid w:val="00CA6D3D"/>
    <w:rsid w:val="00CA71A1"/>
    <w:rsid w:val="00CA7C39"/>
    <w:rsid w:val="00CB1698"/>
    <w:rsid w:val="00CB3D94"/>
    <w:rsid w:val="00CB5F10"/>
    <w:rsid w:val="00CB6511"/>
    <w:rsid w:val="00CC2682"/>
    <w:rsid w:val="00CC36D6"/>
    <w:rsid w:val="00CC6591"/>
    <w:rsid w:val="00CD05BD"/>
    <w:rsid w:val="00CD0FCF"/>
    <w:rsid w:val="00CD2696"/>
    <w:rsid w:val="00CD52F0"/>
    <w:rsid w:val="00CD5DFC"/>
    <w:rsid w:val="00CD69D7"/>
    <w:rsid w:val="00CD6AEB"/>
    <w:rsid w:val="00CD6C84"/>
    <w:rsid w:val="00CE204A"/>
    <w:rsid w:val="00CE32F8"/>
    <w:rsid w:val="00CE3730"/>
    <w:rsid w:val="00CE566F"/>
    <w:rsid w:val="00CE708F"/>
    <w:rsid w:val="00CF1437"/>
    <w:rsid w:val="00CF3025"/>
    <w:rsid w:val="00CF6557"/>
    <w:rsid w:val="00CF6588"/>
    <w:rsid w:val="00CF674C"/>
    <w:rsid w:val="00D0064A"/>
    <w:rsid w:val="00D0204F"/>
    <w:rsid w:val="00D02EA8"/>
    <w:rsid w:val="00D04B01"/>
    <w:rsid w:val="00D05627"/>
    <w:rsid w:val="00D059CF"/>
    <w:rsid w:val="00D069D1"/>
    <w:rsid w:val="00D11159"/>
    <w:rsid w:val="00D15349"/>
    <w:rsid w:val="00D1654F"/>
    <w:rsid w:val="00D20DD9"/>
    <w:rsid w:val="00D21031"/>
    <w:rsid w:val="00D225BB"/>
    <w:rsid w:val="00D24043"/>
    <w:rsid w:val="00D25CD3"/>
    <w:rsid w:val="00D25F79"/>
    <w:rsid w:val="00D27949"/>
    <w:rsid w:val="00D30C14"/>
    <w:rsid w:val="00D33EA8"/>
    <w:rsid w:val="00D34D62"/>
    <w:rsid w:val="00D34EF8"/>
    <w:rsid w:val="00D45171"/>
    <w:rsid w:val="00D53921"/>
    <w:rsid w:val="00D5575A"/>
    <w:rsid w:val="00D5697C"/>
    <w:rsid w:val="00D6409D"/>
    <w:rsid w:val="00D64A6E"/>
    <w:rsid w:val="00D64CE9"/>
    <w:rsid w:val="00D652B7"/>
    <w:rsid w:val="00D72E64"/>
    <w:rsid w:val="00D73248"/>
    <w:rsid w:val="00D74147"/>
    <w:rsid w:val="00D74728"/>
    <w:rsid w:val="00D76D4C"/>
    <w:rsid w:val="00D7767A"/>
    <w:rsid w:val="00D8156B"/>
    <w:rsid w:val="00D81711"/>
    <w:rsid w:val="00D82C05"/>
    <w:rsid w:val="00D82E67"/>
    <w:rsid w:val="00D9392B"/>
    <w:rsid w:val="00D97C6F"/>
    <w:rsid w:val="00DB254C"/>
    <w:rsid w:val="00DB326E"/>
    <w:rsid w:val="00DB4581"/>
    <w:rsid w:val="00DB6539"/>
    <w:rsid w:val="00DB7CDA"/>
    <w:rsid w:val="00DC0901"/>
    <w:rsid w:val="00DC1194"/>
    <w:rsid w:val="00DC1CCD"/>
    <w:rsid w:val="00DC1ECD"/>
    <w:rsid w:val="00DC2741"/>
    <w:rsid w:val="00DC496F"/>
    <w:rsid w:val="00DC7190"/>
    <w:rsid w:val="00DD2B82"/>
    <w:rsid w:val="00DD33A2"/>
    <w:rsid w:val="00DD3BC1"/>
    <w:rsid w:val="00DD64EA"/>
    <w:rsid w:val="00DD7AC2"/>
    <w:rsid w:val="00DE0749"/>
    <w:rsid w:val="00DE397A"/>
    <w:rsid w:val="00DE520D"/>
    <w:rsid w:val="00DE5F6A"/>
    <w:rsid w:val="00DE6857"/>
    <w:rsid w:val="00DE73D9"/>
    <w:rsid w:val="00DE7925"/>
    <w:rsid w:val="00DF095F"/>
    <w:rsid w:val="00DF26A6"/>
    <w:rsid w:val="00DF6E8D"/>
    <w:rsid w:val="00DF70D4"/>
    <w:rsid w:val="00DF72AD"/>
    <w:rsid w:val="00DF7BBC"/>
    <w:rsid w:val="00E0047F"/>
    <w:rsid w:val="00E0085E"/>
    <w:rsid w:val="00E049DA"/>
    <w:rsid w:val="00E04EEC"/>
    <w:rsid w:val="00E05EFB"/>
    <w:rsid w:val="00E110CB"/>
    <w:rsid w:val="00E14FA8"/>
    <w:rsid w:val="00E1640C"/>
    <w:rsid w:val="00E17BEF"/>
    <w:rsid w:val="00E227C6"/>
    <w:rsid w:val="00E271FD"/>
    <w:rsid w:val="00E27DC4"/>
    <w:rsid w:val="00E313AB"/>
    <w:rsid w:val="00E339B1"/>
    <w:rsid w:val="00E35F15"/>
    <w:rsid w:val="00E3611C"/>
    <w:rsid w:val="00E40CAF"/>
    <w:rsid w:val="00E4352C"/>
    <w:rsid w:val="00E43F6D"/>
    <w:rsid w:val="00E4661F"/>
    <w:rsid w:val="00E50DE5"/>
    <w:rsid w:val="00E50F49"/>
    <w:rsid w:val="00E51386"/>
    <w:rsid w:val="00E5585C"/>
    <w:rsid w:val="00E56190"/>
    <w:rsid w:val="00E56ADA"/>
    <w:rsid w:val="00E6085E"/>
    <w:rsid w:val="00E67022"/>
    <w:rsid w:val="00E674B8"/>
    <w:rsid w:val="00E700DE"/>
    <w:rsid w:val="00E72D61"/>
    <w:rsid w:val="00E75045"/>
    <w:rsid w:val="00E757AC"/>
    <w:rsid w:val="00E802A6"/>
    <w:rsid w:val="00E8093D"/>
    <w:rsid w:val="00E8207D"/>
    <w:rsid w:val="00E90F32"/>
    <w:rsid w:val="00E953C0"/>
    <w:rsid w:val="00E97B97"/>
    <w:rsid w:val="00E97F6F"/>
    <w:rsid w:val="00EA00EA"/>
    <w:rsid w:val="00EA0351"/>
    <w:rsid w:val="00EA4931"/>
    <w:rsid w:val="00EA60A1"/>
    <w:rsid w:val="00EB0DC6"/>
    <w:rsid w:val="00EB2023"/>
    <w:rsid w:val="00EB3B7B"/>
    <w:rsid w:val="00EB6332"/>
    <w:rsid w:val="00EB69C0"/>
    <w:rsid w:val="00EC2D61"/>
    <w:rsid w:val="00EC48D7"/>
    <w:rsid w:val="00EC722F"/>
    <w:rsid w:val="00ED1398"/>
    <w:rsid w:val="00ED1DAD"/>
    <w:rsid w:val="00ED20D4"/>
    <w:rsid w:val="00ED2192"/>
    <w:rsid w:val="00ED276B"/>
    <w:rsid w:val="00ED3867"/>
    <w:rsid w:val="00ED39C2"/>
    <w:rsid w:val="00ED4A0B"/>
    <w:rsid w:val="00ED4FEA"/>
    <w:rsid w:val="00ED5071"/>
    <w:rsid w:val="00EE0B00"/>
    <w:rsid w:val="00EE30F5"/>
    <w:rsid w:val="00EE319E"/>
    <w:rsid w:val="00EE4656"/>
    <w:rsid w:val="00EE489F"/>
    <w:rsid w:val="00EE6B91"/>
    <w:rsid w:val="00EF0149"/>
    <w:rsid w:val="00EF2B73"/>
    <w:rsid w:val="00EF2E8B"/>
    <w:rsid w:val="00EF354A"/>
    <w:rsid w:val="00EF40FA"/>
    <w:rsid w:val="00EF55B2"/>
    <w:rsid w:val="00EF7CB3"/>
    <w:rsid w:val="00F1196F"/>
    <w:rsid w:val="00F12144"/>
    <w:rsid w:val="00F175F5"/>
    <w:rsid w:val="00F22CE4"/>
    <w:rsid w:val="00F24AF6"/>
    <w:rsid w:val="00F26478"/>
    <w:rsid w:val="00F2707F"/>
    <w:rsid w:val="00F30829"/>
    <w:rsid w:val="00F320CA"/>
    <w:rsid w:val="00F3395D"/>
    <w:rsid w:val="00F34367"/>
    <w:rsid w:val="00F35394"/>
    <w:rsid w:val="00F37360"/>
    <w:rsid w:val="00F41B9B"/>
    <w:rsid w:val="00F424A7"/>
    <w:rsid w:val="00F42624"/>
    <w:rsid w:val="00F427B3"/>
    <w:rsid w:val="00F42907"/>
    <w:rsid w:val="00F4351B"/>
    <w:rsid w:val="00F44B1A"/>
    <w:rsid w:val="00F46195"/>
    <w:rsid w:val="00F50790"/>
    <w:rsid w:val="00F518F1"/>
    <w:rsid w:val="00F52A80"/>
    <w:rsid w:val="00F575FA"/>
    <w:rsid w:val="00F62383"/>
    <w:rsid w:val="00F62F67"/>
    <w:rsid w:val="00F635E2"/>
    <w:rsid w:val="00F63E3A"/>
    <w:rsid w:val="00F64002"/>
    <w:rsid w:val="00F64602"/>
    <w:rsid w:val="00F64F4E"/>
    <w:rsid w:val="00F67499"/>
    <w:rsid w:val="00F70503"/>
    <w:rsid w:val="00F75B38"/>
    <w:rsid w:val="00F77BFB"/>
    <w:rsid w:val="00F80CEF"/>
    <w:rsid w:val="00F84165"/>
    <w:rsid w:val="00F85846"/>
    <w:rsid w:val="00F85C86"/>
    <w:rsid w:val="00F863A5"/>
    <w:rsid w:val="00F9098C"/>
    <w:rsid w:val="00F91B26"/>
    <w:rsid w:val="00F91C21"/>
    <w:rsid w:val="00F92319"/>
    <w:rsid w:val="00F93D71"/>
    <w:rsid w:val="00F96520"/>
    <w:rsid w:val="00FA10D5"/>
    <w:rsid w:val="00FA1429"/>
    <w:rsid w:val="00FA1CE2"/>
    <w:rsid w:val="00FA1EC4"/>
    <w:rsid w:val="00FA400D"/>
    <w:rsid w:val="00FA5D1D"/>
    <w:rsid w:val="00FA70BE"/>
    <w:rsid w:val="00FB2A50"/>
    <w:rsid w:val="00FB791F"/>
    <w:rsid w:val="00FD02DE"/>
    <w:rsid w:val="00FD16D5"/>
    <w:rsid w:val="00FD3A36"/>
    <w:rsid w:val="00FD3DCD"/>
    <w:rsid w:val="00FD75F2"/>
    <w:rsid w:val="00FD7B12"/>
    <w:rsid w:val="00FE0A45"/>
    <w:rsid w:val="00FE0B8C"/>
    <w:rsid w:val="00FE5EDA"/>
    <w:rsid w:val="00FF09AC"/>
    <w:rsid w:val="00FF2A45"/>
    <w:rsid w:val="00FF39C1"/>
    <w:rsid w:val="00FF3F1C"/>
    <w:rsid w:val="00FF6A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075F10"/>
  <w15:docId w15:val="{D2B980A8-F454-4CBA-8719-6C3F8B474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widowControl w:val="0"/>
        <w:spacing w:line="264" w:lineRule="auto"/>
      </w:pPr>
    </w:pPrDefault>
  </w:docDefaults>
  <w:latentStyles w:defLockedState="0" w:defUIPriority="99" w:defSemiHidden="0" w:defUnhideWhenUsed="0" w:defQFormat="0" w:count="376">
    <w:lsdException w:name="Normal" w:uiPriority="9"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11" w:qFormat="1"/>
    <w:lsdException w:name="List Number" w:uiPriority="1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4665DF"/>
    <w:rPr>
      <w:lang w:val="en-AU"/>
    </w:rPr>
  </w:style>
  <w:style w:type="paragraph" w:styleId="Heading1">
    <w:name w:val="heading 1"/>
    <w:basedOn w:val="BodyText"/>
    <w:next w:val="BodyText"/>
    <w:link w:val="Heading1Char"/>
    <w:uiPriority w:val="1"/>
    <w:qFormat/>
    <w:rsid w:val="00EE0B00"/>
    <w:pPr>
      <w:keepNext/>
      <w:keepLines/>
      <w:pageBreakBefore/>
      <w:widowControl/>
      <w:numPr>
        <w:numId w:val="5"/>
      </w:numPr>
      <w:outlineLvl w:val="0"/>
    </w:pPr>
    <w:rPr>
      <w:color w:val="03546D" w:themeColor="text2"/>
      <w:sz w:val="28"/>
    </w:rPr>
  </w:style>
  <w:style w:type="paragraph" w:styleId="Heading2">
    <w:name w:val="heading 2"/>
    <w:basedOn w:val="Normal"/>
    <w:next w:val="BodyText"/>
    <w:link w:val="Heading2Char"/>
    <w:uiPriority w:val="1"/>
    <w:unhideWhenUsed/>
    <w:qFormat/>
    <w:rsid w:val="00E339B1"/>
    <w:pPr>
      <w:keepNext/>
      <w:widowControl/>
      <w:numPr>
        <w:ilvl w:val="1"/>
        <w:numId w:val="5"/>
      </w:numPr>
      <w:spacing w:before="100" w:after="60"/>
      <w:outlineLvl w:val="1"/>
    </w:pPr>
    <w:rPr>
      <w:b/>
      <w:bCs/>
      <w:color w:val="03546D" w:themeColor="text2"/>
      <w:spacing w:val="2"/>
      <w:szCs w:val="22"/>
    </w:rPr>
  </w:style>
  <w:style w:type="paragraph" w:styleId="Heading3">
    <w:name w:val="heading 3"/>
    <w:basedOn w:val="Normal"/>
    <w:next w:val="BodyText"/>
    <w:link w:val="Heading3Char"/>
    <w:uiPriority w:val="1"/>
    <w:semiHidden/>
    <w:qFormat/>
    <w:rsid w:val="00FD3DCD"/>
    <w:pPr>
      <w:keepNext/>
      <w:keepLines/>
      <w:widowControl/>
      <w:numPr>
        <w:ilvl w:val="2"/>
        <w:numId w:val="5"/>
      </w:numPr>
      <w:spacing w:before="240" w:after="120"/>
      <w:outlineLvl w:val="2"/>
    </w:pPr>
    <w:rPr>
      <w:b/>
      <w:color w:val="000000" w:themeColor="text1"/>
      <w:spacing w:val="2"/>
      <w:szCs w:val="28"/>
    </w:rPr>
  </w:style>
  <w:style w:type="paragraph" w:styleId="Heading4">
    <w:name w:val="heading 4"/>
    <w:basedOn w:val="Heading5"/>
    <w:next w:val="BodyText"/>
    <w:link w:val="Heading4Char"/>
    <w:uiPriority w:val="1"/>
    <w:semiHidden/>
    <w:qFormat/>
    <w:rsid w:val="00FD3DCD"/>
    <w:pPr>
      <w:keepNext/>
      <w:keepLines/>
      <w:widowControl/>
      <w:numPr>
        <w:ilvl w:val="0"/>
        <w:numId w:val="0"/>
      </w:numPr>
      <w:spacing w:before="120"/>
      <w:outlineLvl w:val="3"/>
    </w:pPr>
    <w:rPr>
      <w:b/>
      <w:i w:val="0"/>
    </w:rPr>
  </w:style>
  <w:style w:type="paragraph" w:styleId="Heading5">
    <w:name w:val="heading 5"/>
    <w:basedOn w:val="Normal"/>
    <w:next w:val="BodyText"/>
    <w:link w:val="Heading5Char"/>
    <w:uiPriority w:val="1"/>
    <w:semiHidden/>
    <w:rsid w:val="00FD3DCD"/>
    <w:pPr>
      <w:numPr>
        <w:ilvl w:val="4"/>
        <w:numId w:val="5"/>
      </w:numPr>
      <w:spacing w:before="240" w:after="120"/>
      <w:outlineLvl w:val="4"/>
    </w:pPr>
    <w:rPr>
      <w:i/>
      <w:color w:val="000000" w:themeColor="text1"/>
    </w:rPr>
  </w:style>
  <w:style w:type="paragraph" w:styleId="Heading6">
    <w:name w:val="heading 6"/>
    <w:basedOn w:val="Normal"/>
    <w:next w:val="Normal"/>
    <w:link w:val="Heading6Char"/>
    <w:uiPriority w:val="9"/>
    <w:semiHidden/>
    <w:qFormat/>
    <w:rsid w:val="00FD3DCD"/>
    <w:pPr>
      <w:keepNext/>
      <w:keepLines/>
      <w:numPr>
        <w:ilvl w:val="5"/>
        <w:numId w:val="5"/>
      </w:numPr>
      <w:spacing w:before="40"/>
      <w:outlineLvl w:val="5"/>
    </w:pPr>
    <w:rPr>
      <w:rFonts w:asciiTheme="majorHAnsi" w:eastAsiaTheme="majorEastAsia" w:hAnsiTheme="majorHAnsi" w:cstheme="majorBidi"/>
      <w:color w:val="25223E" w:themeColor="accent1" w:themeShade="7F"/>
    </w:rPr>
  </w:style>
  <w:style w:type="paragraph" w:styleId="Heading7">
    <w:name w:val="heading 7"/>
    <w:basedOn w:val="Normal"/>
    <w:next w:val="Normal"/>
    <w:link w:val="Heading7Char"/>
    <w:uiPriority w:val="9"/>
    <w:semiHidden/>
    <w:unhideWhenUsed/>
    <w:qFormat/>
    <w:rsid w:val="00FD3DCD"/>
    <w:pPr>
      <w:keepNext/>
      <w:keepLines/>
      <w:numPr>
        <w:ilvl w:val="6"/>
        <w:numId w:val="5"/>
      </w:numPr>
      <w:spacing w:before="40"/>
      <w:outlineLvl w:val="6"/>
    </w:pPr>
    <w:rPr>
      <w:rFonts w:asciiTheme="majorHAnsi" w:eastAsiaTheme="majorEastAsia" w:hAnsiTheme="majorHAnsi" w:cstheme="majorBidi"/>
      <w:i/>
      <w:iCs/>
      <w:color w:val="25223E" w:themeColor="accent1" w:themeShade="7F"/>
    </w:rPr>
  </w:style>
  <w:style w:type="paragraph" w:styleId="Heading8">
    <w:name w:val="heading 8"/>
    <w:basedOn w:val="Normal"/>
    <w:next w:val="Normal"/>
    <w:link w:val="Heading8Char"/>
    <w:uiPriority w:val="9"/>
    <w:semiHidden/>
    <w:unhideWhenUsed/>
    <w:qFormat/>
    <w:rsid w:val="00FD3DC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3DC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ParagraphStyle"/>
    <w:link w:val="BodyTextChar"/>
    <w:uiPriority w:val="1"/>
    <w:qFormat/>
    <w:rsid w:val="00FD3DCD"/>
    <w:pPr>
      <w:suppressAutoHyphens/>
      <w:spacing w:after="120" w:line="264" w:lineRule="auto"/>
    </w:pPr>
    <w:rPr>
      <w:rFonts w:asciiTheme="minorHAnsi" w:hAnsiTheme="minorHAnsi" w:cs="Arial"/>
      <w:color w:val="000000" w:themeColor="text1"/>
      <w:sz w:val="18"/>
      <w:szCs w:val="20"/>
      <w:lang w:val="en-AU"/>
    </w:rPr>
  </w:style>
  <w:style w:type="paragraph" w:styleId="Header">
    <w:name w:val="header"/>
    <w:basedOn w:val="Normal"/>
    <w:link w:val="HeaderChar"/>
    <w:semiHidden/>
    <w:rsid w:val="00FD3DCD"/>
    <w:pPr>
      <w:tabs>
        <w:tab w:val="center" w:pos="4320"/>
        <w:tab w:val="right" w:pos="8640"/>
      </w:tabs>
    </w:pPr>
  </w:style>
  <w:style w:type="character" w:customStyle="1" w:styleId="HeaderChar">
    <w:name w:val="Header Char"/>
    <w:basedOn w:val="DefaultParagraphFont"/>
    <w:link w:val="Header"/>
    <w:semiHidden/>
    <w:rsid w:val="00FD3DCD"/>
  </w:style>
  <w:style w:type="paragraph" w:styleId="Footer">
    <w:name w:val="footer"/>
    <w:basedOn w:val="Normal"/>
    <w:link w:val="FooterChar"/>
    <w:uiPriority w:val="99"/>
    <w:semiHidden/>
    <w:rsid w:val="00FD3DCD"/>
    <w:pPr>
      <w:spacing w:line="240" w:lineRule="auto"/>
      <w:ind w:left="23"/>
    </w:pPr>
    <w:rPr>
      <w:color w:val="000000" w:themeColor="text1"/>
      <w:spacing w:val="-3"/>
      <w:sz w:val="16"/>
      <w:szCs w:val="16"/>
    </w:rPr>
  </w:style>
  <w:style w:type="character" w:customStyle="1" w:styleId="FooterChar">
    <w:name w:val="Footer Char"/>
    <w:basedOn w:val="DefaultParagraphFont"/>
    <w:link w:val="Footer"/>
    <w:uiPriority w:val="99"/>
    <w:semiHidden/>
    <w:rsid w:val="00FD3DCD"/>
    <w:rPr>
      <w:color w:val="000000" w:themeColor="text1"/>
      <w:spacing w:val="-3"/>
      <w:sz w:val="16"/>
      <w:szCs w:val="16"/>
    </w:rPr>
  </w:style>
  <w:style w:type="paragraph" w:customStyle="1" w:styleId="NoParagraphStyle">
    <w:name w:val="[No Paragraph Style]"/>
    <w:semiHidden/>
    <w:rsid w:val="00FD3DCD"/>
    <w:pPr>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styleId="Hyperlink">
    <w:name w:val="Hyperlink"/>
    <w:basedOn w:val="DefaultParagraphFont"/>
    <w:uiPriority w:val="99"/>
    <w:rsid w:val="00060BF7"/>
    <w:rPr>
      <w:color w:val="137FB3" w:themeColor="accent5"/>
      <w:u w:val="none"/>
    </w:rPr>
  </w:style>
  <w:style w:type="paragraph" w:styleId="BalloonText">
    <w:name w:val="Balloon Text"/>
    <w:basedOn w:val="Normal"/>
    <w:link w:val="BalloonTextChar"/>
    <w:uiPriority w:val="99"/>
    <w:semiHidden/>
    <w:unhideWhenUsed/>
    <w:rsid w:val="00FD3DCD"/>
    <w:rPr>
      <w:rFonts w:ascii="Lucida Grande" w:hAnsi="Lucida Grande" w:cs="Lucida Grande"/>
    </w:rPr>
  </w:style>
  <w:style w:type="character" w:customStyle="1" w:styleId="BalloonTextChar">
    <w:name w:val="Balloon Text Char"/>
    <w:basedOn w:val="DefaultParagraphFont"/>
    <w:link w:val="BalloonText"/>
    <w:uiPriority w:val="99"/>
    <w:semiHidden/>
    <w:rsid w:val="00FD3DCD"/>
    <w:rPr>
      <w:rFonts w:ascii="Lucida Grande" w:hAnsi="Lucida Grande" w:cs="Lucida Grande"/>
    </w:rPr>
  </w:style>
  <w:style w:type="character" w:customStyle="1" w:styleId="BodyTextChar">
    <w:name w:val="Body Text Char"/>
    <w:basedOn w:val="DefaultParagraphFont"/>
    <w:link w:val="BodyText"/>
    <w:uiPriority w:val="1"/>
    <w:rsid w:val="00FD3DCD"/>
    <w:rPr>
      <w:rFonts w:cs="Arial"/>
      <w:color w:val="000000" w:themeColor="text1"/>
      <w:szCs w:val="20"/>
      <w:lang w:val="en-AU"/>
    </w:rPr>
  </w:style>
  <w:style w:type="table" w:styleId="TableGrid">
    <w:name w:val="Table Grid"/>
    <w:basedOn w:val="TableNormal"/>
    <w:uiPriority w:val="59"/>
    <w:rsid w:val="00FD3DCD"/>
    <w:tblPr>
      <w:tblStyleRowBandSize w:val="1"/>
      <w:tblBorders>
        <w:top w:val="single" w:sz="4" w:space="0" w:color="737373" w:themeColor="background2" w:themeShade="80"/>
        <w:left w:val="single" w:sz="4" w:space="0" w:color="737373" w:themeColor="background2" w:themeShade="80"/>
        <w:bottom w:val="single" w:sz="4" w:space="0" w:color="737373" w:themeColor="background2" w:themeShade="80"/>
        <w:right w:val="single" w:sz="4" w:space="0" w:color="737373" w:themeColor="background2" w:themeShade="80"/>
        <w:insideH w:val="single" w:sz="4" w:space="0" w:color="737373" w:themeColor="background2" w:themeShade="80"/>
        <w:insideV w:val="single" w:sz="4" w:space="0" w:color="737373" w:themeColor="background2" w:themeShade="80"/>
      </w:tblBorders>
    </w:tblPr>
    <w:tcPr>
      <w:vAlign w:val="center"/>
    </w:tcPr>
    <w:tblStylePr w:type="firstRow">
      <w:rPr>
        <w:rFonts w:asciiTheme="majorHAnsi" w:hAnsiTheme="majorHAnsi"/>
        <w:caps/>
        <w:smallCaps w:val="0"/>
        <w:color w:val="FFFFFF" w:themeColor="background1"/>
      </w:rPr>
      <w:tblPr/>
      <w:tcPr>
        <w:tcBorders>
          <w:top w:val="single" w:sz="4" w:space="0" w:color="7F7F7F" w:themeColor="text1" w:themeTint="80"/>
          <w:left w:val="single" w:sz="4" w:space="0" w:color="7F7F7F" w:themeColor="text1" w:themeTint="80"/>
          <w:bottom w:val="nil"/>
          <w:right w:val="single" w:sz="4" w:space="0" w:color="7F7F7F" w:themeColor="text1" w:themeTint="80"/>
          <w:insideH w:val="nil"/>
          <w:insideV w:val="nil"/>
          <w:tl2br w:val="nil"/>
          <w:tr2bl w:val="nil"/>
        </w:tcBorders>
        <w:shd w:val="clear" w:color="auto" w:fill="7F7F7F" w:themeFill="text1" w:themeFillTint="80"/>
      </w:tcPr>
    </w:tblStylePr>
    <w:tblStylePr w:type="firstCol">
      <w:rPr>
        <w:rFonts w:asciiTheme="minorHAnsi" w:hAnsiTheme="minorHAnsi"/>
      </w:rPr>
      <w:tblPr/>
      <w:tcPr>
        <w:tcBorders>
          <w:top w:val="single" w:sz="4" w:space="0" w:color="737373" w:themeColor="background2" w:themeShade="80"/>
          <w:left w:val="single" w:sz="4" w:space="0" w:color="737373" w:themeColor="background2" w:themeShade="80"/>
          <w:bottom w:val="single" w:sz="4" w:space="0" w:color="737373" w:themeColor="background2" w:themeShade="80"/>
          <w:right w:val="single" w:sz="4" w:space="0" w:color="737373" w:themeColor="background2" w:themeShade="80"/>
          <w:insideH w:val="single" w:sz="4" w:space="0" w:color="737373" w:themeColor="background2" w:themeShade="80"/>
          <w:insideV w:val="single" w:sz="4" w:space="0" w:color="737373" w:themeColor="background2" w:themeShade="80"/>
          <w:tl2br w:val="nil"/>
          <w:tr2bl w:val="nil"/>
        </w:tcBorders>
        <w:shd w:val="clear" w:color="auto" w:fill="CFCFCF" w:themeFill="background2" w:themeFillShade="E6"/>
      </w:tcPr>
    </w:tblStylePr>
    <w:tblStylePr w:type="band1Horz">
      <w:tblPr/>
      <w:tcPr>
        <w:tcBorders>
          <w:top w:val="single" w:sz="4" w:space="0" w:color="737373" w:themeColor="background2" w:themeShade="80"/>
          <w:left w:val="single" w:sz="4" w:space="0" w:color="737373" w:themeColor="background2" w:themeShade="80"/>
          <w:bottom w:val="single" w:sz="4" w:space="0" w:color="737373" w:themeColor="background2" w:themeShade="80"/>
          <w:right w:val="single" w:sz="4" w:space="0" w:color="737373" w:themeColor="background2" w:themeShade="80"/>
          <w:insideH w:val="nil"/>
          <w:insideV w:val="single" w:sz="4" w:space="0" w:color="737373" w:themeColor="background2" w:themeShade="80"/>
          <w:tl2br w:val="nil"/>
          <w:tr2bl w:val="nil"/>
        </w:tcBorders>
        <w:shd w:val="clear" w:color="auto" w:fill="F2F2F2" w:themeFill="background1" w:themeFillShade="F2"/>
      </w:tcPr>
    </w:tblStylePr>
  </w:style>
  <w:style w:type="character" w:styleId="PageNumber">
    <w:name w:val="page number"/>
    <w:basedOn w:val="DefaultParagraphFont"/>
    <w:uiPriority w:val="99"/>
    <w:semiHidden/>
    <w:unhideWhenUsed/>
    <w:rsid w:val="00FD3DCD"/>
  </w:style>
  <w:style w:type="paragraph" w:styleId="Quote">
    <w:name w:val="Quote"/>
    <w:basedOn w:val="BodyText"/>
    <w:next w:val="Normal"/>
    <w:link w:val="QuoteChar"/>
    <w:uiPriority w:val="29"/>
    <w:semiHidden/>
    <w:qFormat/>
    <w:rsid w:val="00FD3DCD"/>
    <w:rPr>
      <w:i/>
      <w:color w:val="404040" w:themeColor="text1" w:themeTint="BF"/>
      <w:sz w:val="44"/>
      <w:szCs w:val="44"/>
    </w:rPr>
  </w:style>
  <w:style w:type="paragraph" w:customStyle="1" w:styleId="CoverHeading">
    <w:name w:val="Cover Heading"/>
    <w:basedOn w:val="Normal"/>
    <w:next w:val="CoverSubtitle"/>
    <w:semiHidden/>
    <w:qFormat/>
    <w:rsid w:val="00FD3DCD"/>
    <w:pPr>
      <w:spacing w:line="240" w:lineRule="auto"/>
      <w:ind w:left="23" w:right="1865"/>
    </w:pPr>
    <w:rPr>
      <w:b/>
      <w:color w:val="FFFFFF"/>
      <w:sz w:val="80"/>
      <w:szCs w:val="52"/>
    </w:rPr>
  </w:style>
  <w:style w:type="paragraph" w:styleId="NoSpacing">
    <w:name w:val="No Spacing"/>
    <w:link w:val="NoSpacingChar"/>
    <w:uiPriority w:val="1"/>
    <w:semiHidden/>
    <w:qFormat/>
    <w:rsid w:val="00FD3DCD"/>
    <w:pPr>
      <w:widowControl/>
    </w:pPr>
    <w:rPr>
      <w:rFonts w:eastAsiaTheme="minorEastAsia"/>
      <w:lang w:val="en-AU"/>
    </w:rPr>
  </w:style>
  <w:style w:type="character" w:customStyle="1" w:styleId="NoSpacingChar">
    <w:name w:val="No Spacing Char"/>
    <w:basedOn w:val="DefaultParagraphFont"/>
    <w:link w:val="NoSpacing"/>
    <w:uiPriority w:val="1"/>
    <w:semiHidden/>
    <w:rsid w:val="00FD3DCD"/>
    <w:rPr>
      <w:rFonts w:eastAsiaTheme="minorEastAsia"/>
      <w:lang w:val="en-AU"/>
    </w:rPr>
  </w:style>
  <w:style w:type="paragraph" w:customStyle="1" w:styleId="Numberedsubheading">
    <w:name w:val="Numbered subheading"/>
    <w:basedOn w:val="Normal"/>
    <w:uiPriority w:val="1"/>
    <w:semiHidden/>
    <w:qFormat/>
    <w:rsid w:val="00FD3DCD"/>
  </w:style>
  <w:style w:type="paragraph" w:customStyle="1" w:styleId="SectionHeading">
    <w:name w:val="Section Heading"/>
    <w:next w:val="BodyText"/>
    <w:uiPriority w:val="1"/>
    <w:semiHidden/>
    <w:qFormat/>
    <w:rsid w:val="00FD3DCD"/>
    <w:pPr>
      <w:keepNext/>
      <w:keepLines/>
      <w:pageBreakBefore/>
      <w:widowControl/>
      <w:spacing w:after="120"/>
    </w:pPr>
    <w:rPr>
      <w:rFonts w:cs="Arial"/>
      <w:b/>
      <w:color w:val="000000" w:themeColor="text1"/>
      <w:sz w:val="40"/>
      <w:szCs w:val="48"/>
      <w:lang w:val="en-AU"/>
    </w:rPr>
  </w:style>
  <w:style w:type="character" w:customStyle="1" w:styleId="Heading1Char">
    <w:name w:val="Heading 1 Char"/>
    <w:basedOn w:val="DefaultParagraphFont"/>
    <w:link w:val="Heading1"/>
    <w:uiPriority w:val="1"/>
    <w:rsid w:val="00EE0B00"/>
    <w:rPr>
      <w:rFonts w:cs="Arial"/>
      <w:color w:val="03546D" w:themeColor="text2"/>
      <w:sz w:val="28"/>
      <w:szCs w:val="20"/>
      <w:lang w:val="en-AU"/>
    </w:rPr>
  </w:style>
  <w:style w:type="character" w:customStyle="1" w:styleId="Heading2Char">
    <w:name w:val="Heading 2 Char"/>
    <w:basedOn w:val="DefaultParagraphFont"/>
    <w:link w:val="Heading2"/>
    <w:uiPriority w:val="1"/>
    <w:rsid w:val="00E339B1"/>
    <w:rPr>
      <w:b/>
      <w:bCs/>
      <w:color w:val="03546D" w:themeColor="text2"/>
      <w:spacing w:val="2"/>
      <w:szCs w:val="22"/>
      <w:lang w:val="en-AU"/>
    </w:rPr>
  </w:style>
  <w:style w:type="character" w:customStyle="1" w:styleId="Heading3Char">
    <w:name w:val="Heading 3 Char"/>
    <w:basedOn w:val="DefaultParagraphFont"/>
    <w:link w:val="Heading3"/>
    <w:uiPriority w:val="1"/>
    <w:semiHidden/>
    <w:rsid w:val="00FD3DCD"/>
    <w:rPr>
      <w:b/>
      <w:color w:val="000000" w:themeColor="text1"/>
      <w:spacing w:val="2"/>
      <w:szCs w:val="28"/>
    </w:rPr>
  </w:style>
  <w:style w:type="character" w:customStyle="1" w:styleId="Heading4Char">
    <w:name w:val="Heading 4 Char"/>
    <w:basedOn w:val="DefaultParagraphFont"/>
    <w:link w:val="Heading4"/>
    <w:uiPriority w:val="1"/>
    <w:semiHidden/>
    <w:rsid w:val="00FD3DCD"/>
    <w:rPr>
      <w:b/>
      <w:color w:val="000000" w:themeColor="text1"/>
    </w:rPr>
  </w:style>
  <w:style w:type="paragraph" w:customStyle="1" w:styleId="NumberedlistLvl1">
    <w:name w:val="Numbered list Lvl1"/>
    <w:basedOn w:val="Normal"/>
    <w:uiPriority w:val="1"/>
    <w:semiHidden/>
    <w:rsid w:val="00FD3DCD"/>
    <w:pPr>
      <w:numPr>
        <w:numId w:val="18"/>
      </w:numPr>
      <w:spacing w:after="120"/>
    </w:pPr>
  </w:style>
  <w:style w:type="paragraph" w:customStyle="1" w:styleId="BulletLvl1">
    <w:name w:val="Bullet Lvl1"/>
    <w:basedOn w:val="BodyText"/>
    <w:link w:val="BulletLvl1Char"/>
    <w:uiPriority w:val="2"/>
    <w:semiHidden/>
    <w:qFormat/>
    <w:rsid w:val="00FD3DCD"/>
    <w:pPr>
      <w:numPr>
        <w:numId w:val="1"/>
      </w:numPr>
      <w:spacing w:line="240" w:lineRule="auto"/>
    </w:pPr>
  </w:style>
  <w:style w:type="character" w:customStyle="1" w:styleId="BulletLvl1Char">
    <w:name w:val="Bullet Lvl1 Char"/>
    <w:basedOn w:val="BodyTextChar"/>
    <w:link w:val="BulletLvl1"/>
    <w:uiPriority w:val="2"/>
    <w:semiHidden/>
    <w:rsid w:val="00FD3DCD"/>
    <w:rPr>
      <w:rFonts w:cs="Arial"/>
      <w:color w:val="000000" w:themeColor="text1"/>
      <w:szCs w:val="20"/>
      <w:lang w:val="en-AU"/>
    </w:rPr>
  </w:style>
  <w:style w:type="paragraph" w:customStyle="1" w:styleId="ListBulletLvl2">
    <w:name w:val="List Bullet Lvl2"/>
    <w:basedOn w:val="BulletLvl1"/>
    <w:link w:val="ListBulletLvl2Char"/>
    <w:uiPriority w:val="2"/>
    <w:semiHidden/>
    <w:qFormat/>
    <w:rsid w:val="00FD3DCD"/>
    <w:pPr>
      <w:numPr>
        <w:ilvl w:val="1"/>
      </w:numPr>
    </w:pPr>
  </w:style>
  <w:style w:type="character" w:customStyle="1" w:styleId="ListBulletLvl2Char">
    <w:name w:val="List Bullet Lvl2 Char"/>
    <w:basedOn w:val="BulletLvl1Char"/>
    <w:link w:val="ListBulletLvl2"/>
    <w:uiPriority w:val="2"/>
    <w:semiHidden/>
    <w:rsid w:val="00FD3DCD"/>
    <w:rPr>
      <w:rFonts w:cs="Arial"/>
      <w:color w:val="000000" w:themeColor="text1"/>
      <w:szCs w:val="20"/>
      <w:lang w:val="en-AU"/>
    </w:rPr>
  </w:style>
  <w:style w:type="table" w:styleId="GridTable4-Accent1">
    <w:name w:val="Grid Table 4 Accent 1"/>
    <w:basedOn w:val="TableNormal"/>
    <w:uiPriority w:val="49"/>
    <w:rsid w:val="00FD3DCD"/>
    <w:tblPr>
      <w:tblStyleRowBandSize w:val="1"/>
      <w:tblStyleColBandSize w:val="1"/>
      <w:tblBorders>
        <w:insideH w:val="single" w:sz="4" w:space="0" w:color="FFFFFF" w:themeColor="background1"/>
        <w:insideV w:val="single" w:sz="4" w:space="0" w:color="FFFFFF" w:themeColor="background1"/>
      </w:tblBorders>
    </w:tblPr>
    <w:tcPr>
      <w:vAlign w:val="center"/>
    </w:tcPr>
    <w:tblStylePr w:type="firstRow">
      <w:pPr>
        <w:wordWrap/>
        <w:spacing w:beforeLines="0" w:before="120" w:beforeAutospacing="0" w:afterLines="0" w:after="120" w:afterAutospacing="0"/>
      </w:pPr>
      <w:rPr>
        <w:b/>
        <w:bCs/>
        <w:color w:val="FFFFFF" w:themeColor="background1"/>
      </w:rPr>
      <w:tblPr/>
      <w:trPr>
        <w:tblHeader/>
      </w:trPr>
      <w:tcPr>
        <w:shd w:val="clear" w:color="auto" w:fill="0074BC"/>
      </w:tcPr>
    </w:tblStylePr>
    <w:tblStylePr w:type="lastRow">
      <w:rPr>
        <w:b/>
        <w:bCs/>
      </w:rPr>
      <w:tblPr/>
      <w:tcPr>
        <w:tcBorders>
          <w:top w:val="double" w:sz="4" w:space="0" w:color="4B467E" w:themeColor="accent1"/>
        </w:tcBorders>
      </w:tcPr>
    </w:tblStylePr>
    <w:tblStylePr w:type="firstCol">
      <w:rPr>
        <w:b w:val="0"/>
        <w:bCs/>
        <w:i w:val="0"/>
      </w:rPr>
    </w:tblStylePr>
    <w:tblStylePr w:type="lastCol">
      <w:rPr>
        <w:b/>
        <w:bCs/>
      </w:rPr>
    </w:tblStylePr>
    <w:tblStylePr w:type="band1Horz">
      <w:tblPr/>
      <w:tcPr>
        <w:shd w:val="clear" w:color="auto" w:fill="B1EAFD" w:themeFill="text2" w:themeFillTint="33"/>
      </w:tcPr>
    </w:tblStylePr>
  </w:style>
  <w:style w:type="paragraph" w:customStyle="1" w:styleId="Footer2">
    <w:name w:val="Footer 2"/>
    <w:basedOn w:val="Footer"/>
    <w:uiPriority w:val="2"/>
    <w:semiHidden/>
    <w:qFormat/>
    <w:rsid w:val="00FD3DCD"/>
    <w:pPr>
      <w:jc w:val="right"/>
    </w:pPr>
  </w:style>
  <w:style w:type="paragraph" w:styleId="Caption">
    <w:name w:val="caption"/>
    <w:basedOn w:val="Normal"/>
    <w:next w:val="Normal"/>
    <w:uiPriority w:val="35"/>
    <w:semiHidden/>
    <w:qFormat/>
    <w:rsid w:val="00FD3DCD"/>
    <w:pPr>
      <w:keepNext/>
      <w:spacing w:before="120" w:after="120" w:line="240" w:lineRule="auto"/>
    </w:pPr>
    <w:rPr>
      <w:b/>
      <w:i/>
      <w:iCs/>
      <w:color w:val="000000" w:themeColor="text1"/>
    </w:rPr>
  </w:style>
  <w:style w:type="paragraph" w:customStyle="1" w:styleId="TableText">
    <w:name w:val="Table Text"/>
    <w:basedOn w:val="BodyText"/>
    <w:link w:val="TableTextChar"/>
    <w:uiPriority w:val="5"/>
    <w:qFormat/>
    <w:rsid w:val="004665DF"/>
    <w:pPr>
      <w:widowControl/>
      <w:spacing w:before="120" w:line="240" w:lineRule="auto"/>
    </w:pPr>
    <w:rPr>
      <w:spacing w:val="-4"/>
    </w:rPr>
  </w:style>
  <w:style w:type="character" w:customStyle="1" w:styleId="TableTextChar">
    <w:name w:val="Table Text Char"/>
    <w:basedOn w:val="BodyTextChar"/>
    <w:link w:val="TableText"/>
    <w:uiPriority w:val="5"/>
    <w:rsid w:val="004665DF"/>
    <w:rPr>
      <w:rFonts w:cs="Arial"/>
      <w:color w:val="000000" w:themeColor="text1"/>
      <w:spacing w:val="-4"/>
      <w:szCs w:val="20"/>
      <w:lang w:val="en-AU"/>
    </w:rPr>
  </w:style>
  <w:style w:type="character" w:styleId="PlaceholderText">
    <w:name w:val="Placeholder Text"/>
    <w:basedOn w:val="DefaultParagraphFont"/>
    <w:uiPriority w:val="99"/>
    <w:rsid w:val="00FD3DCD"/>
    <w:rPr>
      <w:color w:val="808080"/>
    </w:rPr>
  </w:style>
  <w:style w:type="paragraph" w:customStyle="1" w:styleId="ListNumberLvl2">
    <w:name w:val="List Number Lvl2"/>
    <w:basedOn w:val="NumberedlistLvl1"/>
    <w:uiPriority w:val="2"/>
    <w:semiHidden/>
    <w:qFormat/>
    <w:rsid w:val="00FD3DCD"/>
    <w:pPr>
      <w:numPr>
        <w:ilvl w:val="1"/>
      </w:numPr>
    </w:pPr>
    <w:rPr>
      <w:color w:val="000000" w:themeColor="text1"/>
    </w:rPr>
  </w:style>
  <w:style w:type="paragraph" w:styleId="ListBullet">
    <w:name w:val="List Bullet"/>
    <w:basedOn w:val="BulletLvl1"/>
    <w:uiPriority w:val="2"/>
    <w:qFormat/>
    <w:rsid w:val="00FD3DCD"/>
  </w:style>
  <w:style w:type="paragraph" w:styleId="ListNumber">
    <w:name w:val="List Number"/>
    <w:basedOn w:val="NumberedlistLvl1"/>
    <w:uiPriority w:val="2"/>
    <w:rsid w:val="00FD3DCD"/>
    <w:rPr>
      <w:color w:val="000000" w:themeColor="text1"/>
    </w:rPr>
  </w:style>
  <w:style w:type="paragraph" w:customStyle="1" w:styleId="Tablebullet">
    <w:name w:val="Table bullet"/>
    <w:basedOn w:val="TableText"/>
    <w:uiPriority w:val="5"/>
    <w:qFormat/>
    <w:rsid w:val="00EE0B00"/>
    <w:pPr>
      <w:numPr>
        <w:numId w:val="3"/>
      </w:numPr>
      <w:spacing w:after="60"/>
    </w:pPr>
  </w:style>
  <w:style w:type="table" w:styleId="ListTable3-Accent1">
    <w:name w:val="List Table 3 Accent 1"/>
    <w:basedOn w:val="TableNormal"/>
    <w:uiPriority w:val="48"/>
    <w:rsid w:val="00FD3DCD"/>
    <w:tblPr>
      <w:tblStyleRowBandSize w:val="1"/>
      <w:tblStyleColBandSize w:val="1"/>
      <w:tblBorders>
        <w:top w:val="single" w:sz="4" w:space="0" w:color="4B467E" w:themeColor="accent1"/>
        <w:left w:val="single" w:sz="4" w:space="0" w:color="4B467E" w:themeColor="accent1"/>
        <w:bottom w:val="single" w:sz="4" w:space="0" w:color="4B467E" w:themeColor="accent1"/>
        <w:right w:val="single" w:sz="4" w:space="0" w:color="4B467E" w:themeColor="accent1"/>
      </w:tblBorders>
    </w:tblPr>
    <w:tblStylePr w:type="firstRow">
      <w:rPr>
        <w:b/>
        <w:bCs/>
        <w:color w:val="FFFFFF" w:themeColor="background1"/>
      </w:rPr>
      <w:tblPr/>
      <w:tcPr>
        <w:shd w:val="clear" w:color="auto" w:fill="4B467E" w:themeFill="accent1"/>
      </w:tcPr>
    </w:tblStylePr>
    <w:tblStylePr w:type="lastRow">
      <w:rPr>
        <w:b/>
        <w:bCs/>
      </w:rPr>
      <w:tblPr/>
      <w:tcPr>
        <w:tcBorders>
          <w:top w:val="double" w:sz="4" w:space="0" w:color="4B46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467E" w:themeColor="accent1"/>
          <w:right w:val="single" w:sz="4" w:space="0" w:color="4B467E" w:themeColor="accent1"/>
        </w:tcBorders>
      </w:tcPr>
    </w:tblStylePr>
    <w:tblStylePr w:type="band1Horz">
      <w:tblPr/>
      <w:tcPr>
        <w:tcBorders>
          <w:top w:val="single" w:sz="4" w:space="0" w:color="4B467E" w:themeColor="accent1"/>
          <w:bottom w:val="single" w:sz="4" w:space="0" w:color="4B46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467E" w:themeColor="accent1"/>
          <w:left w:val="nil"/>
        </w:tcBorders>
      </w:tcPr>
    </w:tblStylePr>
    <w:tblStylePr w:type="swCell">
      <w:tblPr/>
      <w:tcPr>
        <w:tcBorders>
          <w:top w:val="double" w:sz="4" w:space="0" w:color="4B467E" w:themeColor="accent1"/>
          <w:right w:val="nil"/>
        </w:tcBorders>
      </w:tcPr>
    </w:tblStylePr>
  </w:style>
  <w:style w:type="table" w:customStyle="1" w:styleId="MANTablestyle2">
    <w:name w:val="MAN Table style 2"/>
    <w:basedOn w:val="ListTable3-Accent1"/>
    <w:uiPriority w:val="99"/>
    <w:rsid w:val="00FD3DCD"/>
    <w:pPr>
      <w:widowControl/>
      <w:spacing w:before="60" w:after="60"/>
    </w:pPr>
    <w:rPr>
      <w:szCs w:val="20"/>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wordWrap/>
        <w:spacing w:beforeLines="0" w:before="60" w:beforeAutospacing="0" w:afterLines="0" w:after="60" w:afterAutospacing="0" w:line="240" w:lineRule="auto"/>
      </w:pPr>
      <w:rPr>
        <w:rFonts w:asciiTheme="majorHAnsi" w:hAnsiTheme="majorHAnsi"/>
        <w:b w:val="0"/>
        <w:bCs/>
        <w:i w:val="0"/>
        <w:caps/>
        <w:smallCaps w:val="0"/>
        <w:color w:val="FFFFFF" w:themeColor="background1"/>
        <w:sz w:val="22"/>
      </w:rPr>
      <w:tblPr/>
      <w:tcPr>
        <w:tcBorders>
          <w:top w:val="nil"/>
          <w:left w:val="single" w:sz="4" w:space="0" w:color="7F7F7F" w:themeColor="text1" w:themeTint="80"/>
          <w:bottom w:val="nil"/>
          <w:right w:val="single" w:sz="4" w:space="0" w:color="7F7F7F" w:themeColor="text1" w:themeTint="80"/>
          <w:insideH w:val="nil"/>
          <w:insideV w:val="nil"/>
          <w:tl2br w:val="nil"/>
          <w:tr2bl w:val="nil"/>
        </w:tcBorders>
        <w:shd w:val="clear" w:color="auto" w:fill="7F7F7F" w:themeFill="text1" w:themeFillTint="80"/>
      </w:tcPr>
    </w:tblStylePr>
    <w:tblStylePr w:type="lastRow">
      <w:rPr>
        <w:b/>
        <w:bCs/>
      </w:rPr>
      <w:tblPr/>
      <w:tcPr>
        <w:tcBorders>
          <w:top w:val="single" w:sz="12" w:space="0" w:color="7F7F7F" w:themeColor="text1" w:themeTint="80"/>
          <w:left w:val="nil"/>
          <w:bottom w:val="single" w:sz="12" w:space="0" w:color="7F7F7F" w:themeColor="text1" w:themeTint="80"/>
          <w:right w:val="nil"/>
          <w:insideH w:val="nil"/>
          <w:insideV w:val="nil"/>
          <w:tl2br w:val="nil"/>
          <w:tr2bl w:val="nil"/>
        </w:tcBorders>
        <w:shd w:val="clear" w:color="auto" w:fill="FFFFFF" w:themeFill="background1"/>
      </w:tcPr>
    </w:tblStylePr>
    <w:tblStylePr w:type="firstCol">
      <w:pPr>
        <w:jc w:val="left"/>
      </w:pPr>
      <w:rPr>
        <w:rFonts w:asciiTheme="minorHAnsi" w:hAnsiTheme="minorHAnsi"/>
        <w:b/>
        <w:bCs/>
        <w:i w:val="0"/>
        <w:color w:val="000000" w:themeColor="text1"/>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single" w:sz="4" w:space="0" w:color="F2F2F2" w:themeColor="background1" w:themeShade="F2"/>
          <w:bottom w:val="nil"/>
          <w:right w:val="single" w:sz="4" w:space="0" w:color="F2F2F2" w:themeColor="background1" w:themeShade="F2"/>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467E" w:themeColor="accent1"/>
          <w:left w:val="nil"/>
        </w:tcBorders>
      </w:tcPr>
    </w:tblStylePr>
    <w:tblStylePr w:type="swCell">
      <w:tblPr/>
      <w:tcPr>
        <w:tcBorders>
          <w:top w:val="double" w:sz="4" w:space="0" w:color="4B467E" w:themeColor="accent1"/>
          <w:right w:val="nil"/>
        </w:tcBorders>
      </w:tcPr>
    </w:tblStylePr>
  </w:style>
  <w:style w:type="paragraph" w:styleId="TOC1">
    <w:name w:val="toc 1"/>
    <w:basedOn w:val="Normal"/>
    <w:next w:val="Normal"/>
    <w:autoRedefine/>
    <w:uiPriority w:val="39"/>
    <w:semiHidden/>
    <w:rsid w:val="00FD3DCD"/>
    <w:pPr>
      <w:pBdr>
        <w:top w:val="single" w:sz="4" w:space="10" w:color="7F7F7F" w:themeColor="text1" w:themeTint="80"/>
      </w:pBdr>
      <w:tabs>
        <w:tab w:val="left" w:pos="426"/>
        <w:tab w:val="right" w:pos="9639"/>
      </w:tabs>
      <w:spacing w:after="100"/>
    </w:pPr>
    <w:rPr>
      <w:noProof/>
      <w:color w:val="000000" w:themeColor="text1"/>
      <w:sz w:val="24"/>
    </w:rPr>
  </w:style>
  <w:style w:type="paragraph" w:styleId="TOC2">
    <w:name w:val="toc 2"/>
    <w:basedOn w:val="Normal"/>
    <w:next w:val="Normal"/>
    <w:autoRedefine/>
    <w:uiPriority w:val="39"/>
    <w:semiHidden/>
    <w:rsid w:val="00FD3DCD"/>
    <w:pPr>
      <w:tabs>
        <w:tab w:val="left" w:pos="992"/>
        <w:tab w:val="right" w:pos="9639"/>
      </w:tabs>
      <w:spacing w:after="100"/>
      <w:ind w:left="567" w:hanging="567"/>
    </w:pPr>
    <w:rPr>
      <w:b/>
      <w:noProof/>
      <w:color w:val="000000" w:themeColor="text1"/>
      <w:sz w:val="24"/>
    </w:rPr>
  </w:style>
  <w:style w:type="paragraph" w:styleId="TOC3">
    <w:name w:val="toc 3"/>
    <w:basedOn w:val="Normal"/>
    <w:next w:val="Normal"/>
    <w:autoRedefine/>
    <w:uiPriority w:val="39"/>
    <w:semiHidden/>
    <w:rsid w:val="00FD3DCD"/>
    <w:pPr>
      <w:tabs>
        <w:tab w:val="left" w:pos="1134"/>
        <w:tab w:val="right" w:pos="9639"/>
      </w:tabs>
      <w:spacing w:after="100"/>
      <w:ind w:left="567"/>
    </w:pPr>
    <w:rPr>
      <w:noProof/>
      <w:color w:val="000000" w:themeColor="text1"/>
    </w:rPr>
  </w:style>
  <w:style w:type="character" w:customStyle="1" w:styleId="Heading5Char">
    <w:name w:val="Heading 5 Char"/>
    <w:basedOn w:val="DefaultParagraphFont"/>
    <w:link w:val="Heading5"/>
    <w:uiPriority w:val="1"/>
    <w:semiHidden/>
    <w:rsid w:val="00FD3DCD"/>
    <w:rPr>
      <w:i/>
      <w:color w:val="000000" w:themeColor="text1"/>
    </w:rPr>
  </w:style>
  <w:style w:type="paragraph" w:styleId="TOC4">
    <w:name w:val="toc 4"/>
    <w:basedOn w:val="TOC3"/>
    <w:next w:val="Normal"/>
    <w:autoRedefine/>
    <w:uiPriority w:val="39"/>
    <w:semiHidden/>
    <w:rsid w:val="00FD3DCD"/>
    <w:pPr>
      <w:tabs>
        <w:tab w:val="left" w:pos="1985"/>
        <w:tab w:val="left" w:pos="8335"/>
      </w:tabs>
      <w:ind w:left="1134"/>
    </w:pPr>
  </w:style>
  <w:style w:type="paragraph" w:styleId="TableofFigures">
    <w:name w:val="table of figures"/>
    <w:basedOn w:val="Normal"/>
    <w:next w:val="Normal"/>
    <w:uiPriority w:val="99"/>
    <w:semiHidden/>
    <w:rsid w:val="00FD3DCD"/>
    <w:pPr>
      <w:tabs>
        <w:tab w:val="left" w:pos="1560"/>
        <w:tab w:val="right" w:pos="9639"/>
      </w:tabs>
      <w:spacing w:after="120"/>
    </w:pPr>
    <w:rPr>
      <w:noProof/>
      <w:color w:val="000000" w:themeColor="text1"/>
    </w:rPr>
  </w:style>
  <w:style w:type="paragraph" w:customStyle="1" w:styleId="TableHeading">
    <w:name w:val="Table Heading"/>
    <w:uiPriority w:val="2"/>
    <w:qFormat/>
    <w:rsid w:val="00E339B1"/>
    <w:pPr>
      <w:widowControl/>
      <w:spacing w:before="120" w:after="120"/>
    </w:pPr>
    <w:rPr>
      <w:rFonts w:asciiTheme="majorHAnsi" w:hAnsiTheme="majorHAnsi" w:cs="Arial"/>
      <w:iCs/>
      <w:color w:val="FFFFFF" w:themeColor="background1"/>
      <w:sz w:val="20"/>
      <w:lang w:val="en-AU"/>
    </w:rPr>
  </w:style>
  <w:style w:type="character" w:customStyle="1" w:styleId="Bold">
    <w:name w:val="Bold"/>
    <w:basedOn w:val="DefaultParagraphFont"/>
    <w:uiPriority w:val="10"/>
    <w:semiHidden/>
    <w:qFormat/>
    <w:rsid w:val="00FD3DCD"/>
    <w:rPr>
      <w:b/>
    </w:rPr>
  </w:style>
  <w:style w:type="character" w:customStyle="1" w:styleId="QuoteChar">
    <w:name w:val="Quote Char"/>
    <w:basedOn w:val="DefaultParagraphFont"/>
    <w:link w:val="Quote"/>
    <w:uiPriority w:val="29"/>
    <w:semiHidden/>
    <w:rsid w:val="00FD3DCD"/>
    <w:rPr>
      <w:rFonts w:cs="Arial"/>
      <w:i/>
      <w:color w:val="404040" w:themeColor="text1" w:themeTint="BF"/>
      <w:sz w:val="44"/>
      <w:szCs w:val="44"/>
      <w:lang w:val="en-AU"/>
    </w:rPr>
  </w:style>
  <w:style w:type="character" w:customStyle="1" w:styleId="Italic">
    <w:name w:val="Italic"/>
    <w:basedOn w:val="DefaultParagraphFont"/>
    <w:uiPriority w:val="4"/>
    <w:semiHidden/>
    <w:qFormat/>
    <w:rsid w:val="00FD3DCD"/>
    <w:rPr>
      <w:b w:val="0"/>
      <w:i/>
    </w:rPr>
  </w:style>
  <w:style w:type="paragraph" w:customStyle="1" w:styleId="Citation">
    <w:name w:val="Citation"/>
    <w:basedOn w:val="BodyText"/>
    <w:next w:val="BodyText"/>
    <w:uiPriority w:val="9"/>
    <w:semiHidden/>
    <w:qFormat/>
    <w:rsid w:val="00FD3DCD"/>
    <w:pPr>
      <w:jc w:val="right"/>
    </w:pPr>
  </w:style>
  <w:style w:type="paragraph" w:styleId="TOCHeading">
    <w:name w:val="TOC Heading"/>
    <w:basedOn w:val="Normal"/>
    <w:next w:val="Normal"/>
    <w:uiPriority w:val="39"/>
    <w:semiHidden/>
    <w:qFormat/>
    <w:rsid w:val="00FD3DCD"/>
    <w:pPr>
      <w:spacing w:after="240" w:line="240" w:lineRule="auto"/>
    </w:pPr>
    <w:rPr>
      <w:b/>
      <w:color w:val="000000" w:themeColor="text1"/>
      <w:sz w:val="40"/>
      <w:szCs w:val="44"/>
    </w:rPr>
  </w:style>
  <w:style w:type="paragraph" w:customStyle="1" w:styleId="BasicParagraph">
    <w:name w:val="[Basic Paragraph]"/>
    <w:basedOn w:val="NoParagraphStyle"/>
    <w:uiPriority w:val="99"/>
    <w:semiHidden/>
    <w:rsid w:val="00FD3DCD"/>
    <w:pPr>
      <w:widowControl/>
    </w:pPr>
    <w:rPr>
      <w:rFonts w:ascii="Minion Pro" w:hAnsi="Minion Pro" w:cs="Minion Pro"/>
      <w:lang w:val="en-US"/>
    </w:rPr>
  </w:style>
  <w:style w:type="paragraph" w:styleId="FootnoteText">
    <w:name w:val="footnote text"/>
    <w:basedOn w:val="Normal"/>
    <w:link w:val="FootnoteTextChar"/>
    <w:uiPriority w:val="99"/>
    <w:semiHidden/>
    <w:rsid w:val="00FD3DCD"/>
    <w:pPr>
      <w:spacing w:line="240" w:lineRule="auto"/>
    </w:pPr>
    <w:rPr>
      <w:sz w:val="16"/>
      <w:szCs w:val="16"/>
    </w:rPr>
  </w:style>
  <w:style w:type="character" w:customStyle="1" w:styleId="FootnoteTextChar">
    <w:name w:val="Footnote Text Char"/>
    <w:basedOn w:val="DefaultParagraphFont"/>
    <w:link w:val="FootnoteText"/>
    <w:uiPriority w:val="99"/>
    <w:semiHidden/>
    <w:rsid w:val="00FD3DCD"/>
    <w:rPr>
      <w:sz w:val="16"/>
      <w:szCs w:val="16"/>
    </w:rPr>
  </w:style>
  <w:style w:type="character" w:styleId="FootnoteReference">
    <w:name w:val="footnote reference"/>
    <w:basedOn w:val="DefaultParagraphFont"/>
    <w:uiPriority w:val="99"/>
    <w:semiHidden/>
    <w:rsid w:val="00FD3DCD"/>
    <w:rPr>
      <w:vertAlign w:val="superscript"/>
    </w:rPr>
  </w:style>
  <w:style w:type="paragraph" w:customStyle="1" w:styleId="Tablenumbering">
    <w:name w:val="Table numbering"/>
    <w:basedOn w:val="TableText"/>
    <w:uiPriority w:val="2"/>
    <w:qFormat/>
    <w:rsid w:val="0018158F"/>
    <w:pPr>
      <w:numPr>
        <w:numId w:val="20"/>
      </w:numPr>
      <w:ind w:left="357" w:hanging="357"/>
    </w:pPr>
  </w:style>
  <w:style w:type="paragraph" w:customStyle="1" w:styleId="CoverSubtitle">
    <w:name w:val="Cover Subtitle"/>
    <w:basedOn w:val="Normal"/>
    <w:semiHidden/>
    <w:qFormat/>
    <w:rsid w:val="00FD3DCD"/>
    <w:pPr>
      <w:spacing w:before="480" w:after="120"/>
    </w:pPr>
    <w:rPr>
      <w:color w:val="FFFFFF" w:themeColor="background1"/>
      <w:sz w:val="44"/>
      <w:szCs w:val="44"/>
    </w:rPr>
  </w:style>
  <w:style w:type="character" w:customStyle="1" w:styleId="Whitefontstyle">
    <w:name w:val="White font style"/>
    <w:uiPriority w:val="3"/>
    <w:semiHidden/>
    <w:qFormat/>
    <w:rsid w:val="00FD3DCD"/>
    <w:rPr>
      <w:color w:val="FFFFFF" w:themeColor="background1"/>
    </w:rPr>
  </w:style>
  <w:style w:type="character" w:customStyle="1" w:styleId="Blackfontstyle">
    <w:name w:val="Black font style"/>
    <w:uiPriority w:val="3"/>
    <w:semiHidden/>
    <w:qFormat/>
    <w:rsid w:val="00FD3DCD"/>
    <w:rPr>
      <w:color w:val="000000" w:themeColor="text1"/>
    </w:rPr>
  </w:style>
  <w:style w:type="paragraph" w:customStyle="1" w:styleId="SectionTitle">
    <w:name w:val="Section Title"/>
    <w:uiPriority w:val="1"/>
    <w:semiHidden/>
    <w:qFormat/>
    <w:rsid w:val="00FD3DCD"/>
    <w:pPr>
      <w:spacing w:before="6000"/>
    </w:pPr>
    <w:rPr>
      <w:rFonts w:cs="Arial"/>
      <w:b/>
      <w:caps/>
      <w:color w:val="000000" w:themeColor="text1"/>
      <w:sz w:val="80"/>
      <w:szCs w:val="52"/>
      <w:lang w:val="en-AU"/>
    </w:rPr>
  </w:style>
  <w:style w:type="paragraph" w:customStyle="1" w:styleId="SectionSubtitle">
    <w:name w:val="Section Subtitle"/>
    <w:uiPriority w:val="1"/>
    <w:semiHidden/>
    <w:qFormat/>
    <w:rsid w:val="00FD3DCD"/>
    <w:pPr>
      <w:spacing w:after="480"/>
    </w:pPr>
    <w:rPr>
      <w:rFonts w:cs="Arial"/>
      <w:color w:val="000000" w:themeColor="text1"/>
      <w:sz w:val="44"/>
      <w:szCs w:val="44"/>
    </w:rPr>
  </w:style>
  <w:style w:type="table" w:styleId="ListTable1Light">
    <w:name w:val="List Table 1 Light"/>
    <w:basedOn w:val="TableNormal"/>
    <w:uiPriority w:val="46"/>
    <w:rsid w:val="00FD3DC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all-outBoxHeading">
    <w:name w:val="Call-out Box Heading"/>
    <w:next w:val="BodyText"/>
    <w:uiPriority w:val="5"/>
    <w:semiHidden/>
    <w:qFormat/>
    <w:rsid w:val="00FD3DCD"/>
    <w:pPr>
      <w:spacing w:after="120"/>
    </w:pPr>
    <w:rPr>
      <w:rFonts w:asciiTheme="majorHAnsi" w:hAnsiTheme="majorHAnsi" w:cs="MinionPro-Regular"/>
      <w:b/>
      <w:color w:val="000000"/>
      <w:sz w:val="24"/>
      <w:szCs w:val="24"/>
      <w:lang w:val="en-AU"/>
    </w:rPr>
  </w:style>
  <w:style w:type="table" w:styleId="GridTable5Dark-Accent6">
    <w:name w:val="Grid Table 5 Dark Accent 6"/>
    <w:basedOn w:val="TableNormal"/>
    <w:uiPriority w:val="50"/>
    <w:rsid w:val="00FD3D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C4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C4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C4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C4E" w:themeFill="accent6"/>
      </w:tcPr>
    </w:tblStylePr>
    <w:tblStylePr w:type="band1Vert">
      <w:tblPr/>
      <w:tcPr>
        <w:shd w:val="clear" w:color="auto" w:fill="FFEAB8" w:themeFill="accent6" w:themeFillTint="66"/>
      </w:tcPr>
    </w:tblStylePr>
    <w:tblStylePr w:type="band1Horz">
      <w:tblPr/>
      <w:tcPr>
        <w:shd w:val="clear" w:color="auto" w:fill="FFEAB8" w:themeFill="accent6" w:themeFillTint="66"/>
      </w:tcPr>
    </w:tblStylePr>
  </w:style>
  <w:style w:type="table" w:styleId="GridTable5Dark-Accent3">
    <w:name w:val="Grid Table 5 Dark Accent 3"/>
    <w:basedOn w:val="TableNormal"/>
    <w:uiPriority w:val="50"/>
    <w:rsid w:val="00FD3D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4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8B4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8B4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8B4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8B43" w:themeFill="accent3"/>
      </w:tcPr>
    </w:tblStylePr>
    <w:tblStylePr w:type="band1Vert">
      <w:tblPr/>
      <w:tcPr>
        <w:shd w:val="clear" w:color="auto" w:fill="8AE9AC" w:themeFill="accent3" w:themeFillTint="66"/>
      </w:tcPr>
    </w:tblStylePr>
    <w:tblStylePr w:type="band1Horz">
      <w:tblPr/>
      <w:tcPr>
        <w:shd w:val="clear" w:color="auto" w:fill="8AE9AC" w:themeFill="accent3" w:themeFillTint="66"/>
      </w:tcPr>
    </w:tblStylePr>
  </w:style>
  <w:style w:type="table" w:styleId="GridTable5Dark-Accent2">
    <w:name w:val="Grid Table 5 Dark Accent 2"/>
    <w:basedOn w:val="TableNormal"/>
    <w:uiPriority w:val="50"/>
    <w:rsid w:val="00FD3D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12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12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12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122" w:themeFill="accent2"/>
      </w:tcPr>
    </w:tblStylePr>
    <w:tblStylePr w:type="band1Vert">
      <w:tblPr/>
      <w:tcPr>
        <w:shd w:val="clear" w:color="auto" w:fill="F9BFA6" w:themeFill="accent2" w:themeFillTint="66"/>
      </w:tcPr>
    </w:tblStylePr>
    <w:tblStylePr w:type="band1Horz">
      <w:tblPr/>
      <w:tcPr>
        <w:shd w:val="clear" w:color="auto" w:fill="F9BFA6" w:themeFill="accent2" w:themeFillTint="66"/>
      </w:tcPr>
    </w:tblStylePr>
  </w:style>
  <w:style w:type="table" w:styleId="GridTable1Light-Accent5">
    <w:name w:val="Grid Table 1 Light Accent 5"/>
    <w:basedOn w:val="TableNormal"/>
    <w:uiPriority w:val="46"/>
    <w:rsid w:val="00FD3DCD"/>
    <w:pPr>
      <w:spacing w:after="80"/>
    </w:pPr>
    <w:tblPr>
      <w:tblStyleRowBandSize w:val="1"/>
      <w:tblStyleColBandSize w:val="1"/>
      <w:tblBorders>
        <w:top w:val="single" w:sz="4" w:space="0" w:color="8ED2F3" w:themeColor="accent5" w:themeTint="66"/>
        <w:left w:val="single" w:sz="4" w:space="0" w:color="8ED2F3" w:themeColor="accent5" w:themeTint="66"/>
        <w:bottom w:val="single" w:sz="4" w:space="0" w:color="8ED2F3" w:themeColor="accent5" w:themeTint="66"/>
        <w:right w:val="single" w:sz="4" w:space="0" w:color="8ED2F3" w:themeColor="accent5" w:themeTint="66"/>
        <w:insideH w:val="single" w:sz="4" w:space="0" w:color="8ED2F3" w:themeColor="accent5" w:themeTint="66"/>
        <w:insideV w:val="single" w:sz="4" w:space="0" w:color="8ED2F3" w:themeColor="accent5" w:themeTint="66"/>
      </w:tblBorders>
    </w:tblPr>
    <w:tblStylePr w:type="firstRow">
      <w:rPr>
        <w:b/>
        <w:bCs/>
      </w:rPr>
      <w:tblPr/>
      <w:tcPr>
        <w:tcBorders>
          <w:bottom w:val="single" w:sz="12" w:space="0" w:color="55BBED" w:themeColor="accent5" w:themeTint="99"/>
        </w:tcBorders>
      </w:tcPr>
    </w:tblStylePr>
    <w:tblStylePr w:type="lastRow">
      <w:rPr>
        <w:b/>
        <w:bCs/>
      </w:rPr>
      <w:tblPr/>
      <w:tcPr>
        <w:tcBorders>
          <w:top w:val="double" w:sz="2" w:space="0" w:color="55BBED" w:themeColor="accent5"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C87C7E"/>
    <w:pPr>
      <w:widowControl/>
    </w:pPr>
    <w:tblPr>
      <w:tblStyleRowBandSize w:val="1"/>
      <w:tblStyleColBandSize w:val="1"/>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Pr>
    <w:tblStylePr w:type="firstRow">
      <w:pPr>
        <w:jc w:val="left"/>
      </w:pPr>
      <w:rPr>
        <w:rFonts w:asciiTheme="majorHAnsi" w:hAnsiTheme="majorHAnsi"/>
        <w:b/>
        <w:color w:val="FFFFFF" w:themeColor="background1"/>
      </w:rPr>
      <w:tblPr/>
      <w:tcPr>
        <w:tcBorders>
          <w:top w:val="nil"/>
          <w:left w:val="single" w:sz="4" w:space="0" w:color="03546D" w:themeColor="text2"/>
          <w:bottom w:val="nil"/>
          <w:right w:val="single" w:sz="4" w:space="0" w:color="03546D" w:themeColor="text2"/>
          <w:insideH w:val="nil"/>
          <w:insideV w:val="single" w:sz="4" w:space="0" w:color="FFFFFF" w:themeColor="background1"/>
          <w:tl2br w:val="nil"/>
          <w:tr2bl w:val="nil"/>
        </w:tcBorders>
        <w:shd w:val="clear" w:color="auto" w:fill="03546D" w:themeFill="text2"/>
      </w:tcPr>
    </w:tblStylePr>
    <w:tblStylePr w:type="firstCol">
      <w:tblPr/>
      <w:tcPr>
        <w:tcBorders>
          <w:top w:val="nil"/>
          <w:left w:val="single" w:sz="4" w:space="0" w:color="E6E6E6" w:themeColor="background2"/>
          <w:bottom w:val="nil"/>
          <w:right w:val="single" w:sz="4" w:space="0" w:color="FFFFFF" w:themeColor="background1"/>
          <w:insideH w:val="nil"/>
          <w:insideV w:val="nil"/>
          <w:tl2br w:val="nil"/>
          <w:tr2bl w:val="nil"/>
        </w:tcBorders>
        <w:shd w:val="clear" w:color="auto" w:fill="E6E6E6" w:themeFill="background2"/>
      </w:tcPr>
    </w:tblStylePr>
    <w:tblStylePr w:type="lastCol">
      <w:tblPr/>
      <w:tcPr>
        <w:tc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cBorders>
      </w:tcPr>
    </w:tblStylePr>
    <w:tblStylePr w:type="band1Vert">
      <w:tblPr/>
      <w:tcPr>
        <w:tcBorders>
          <w:top w:val="single" w:sz="4" w:space="0" w:color="E6E6E6" w:themeColor="background2"/>
          <w:left w:val="nil"/>
          <w:bottom w:val="single" w:sz="4" w:space="0" w:color="E6E6E6" w:themeColor="background2"/>
          <w:right w:val="nil"/>
          <w:insideH w:val="single" w:sz="4" w:space="0" w:color="E6E6E6" w:themeColor="background2"/>
          <w:insideV w:val="single" w:sz="4" w:space="0" w:color="E6E6E6" w:themeColor="background2"/>
          <w:tl2br w:val="nil"/>
          <w:tr2bl w:val="nil"/>
        </w:tcBorders>
      </w:tcPr>
    </w:tblStylePr>
    <w:tblStylePr w:type="band1Horz">
      <w:tblPr/>
      <w:tcPr>
        <w:tcBorders>
          <w:top w:val="single" w:sz="4" w:space="0" w:color="E6E6E6" w:themeColor="background2"/>
          <w:left w:val="nil"/>
          <w:bottom w:val="single" w:sz="4" w:space="0" w:color="E6E6E6" w:themeColor="background2"/>
          <w:right w:val="nil"/>
          <w:insideH w:val="single" w:sz="4" w:space="0" w:color="E6E6E6" w:themeColor="background2"/>
          <w:insideV w:val="nil"/>
        </w:tcBorders>
      </w:tcPr>
    </w:tblStylePr>
    <w:tblStylePr w:type="band2Horz">
      <w:tblPr/>
      <w:tcPr>
        <w:tcBorders>
          <w:top w:val="single" w:sz="4" w:space="0" w:color="E6E6E6" w:themeColor="background2"/>
          <w:left w:val="nil"/>
          <w:bottom w:val="single" w:sz="4" w:space="0" w:color="E6E6E6" w:themeColor="background2"/>
          <w:right w:val="nil"/>
          <w:insideH w:val="single" w:sz="4" w:space="0" w:color="E6E6E6" w:themeColor="background2"/>
          <w:insideV w:val="single" w:sz="4" w:space="0" w:color="FFFFFF" w:themeColor="background1"/>
          <w:tl2br w:val="nil"/>
          <w:tr2bl w:val="nil"/>
        </w:tcBorders>
      </w:tcPr>
    </w:tblStylePr>
  </w:style>
  <w:style w:type="table" w:styleId="GridTable5Dark-Accent5">
    <w:name w:val="Grid Table 5 Dark Accent 5"/>
    <w:basedOn w:val="TableNormal"/>
    <w:uiPriority w:val="50"/>
    <w:rsid w:val="00FD3DCD"/>
    <w:pPr>
      <w:spacing w:after="8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8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7F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7F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7F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7FB3" w:themeFill="accent5"/>
      </w:tcPr>
    </w:tblStylePr>
    <w:tblStylePr w:type="band1Vert">
      <w:tblPr/>
      <w:tcPr>
        <w:shd w:val="clear" w:color="auto" w:fill="8ED2F3" w:themeFill="accent5" w:themeFillTint="66"/>
      </w:tcPr>
    </w:tblStylePr>
    <w:tblStylePr w:type="band1Horz">
      <w:tblPr/>
      <w:tcPr>
        <w:shd w:val="clear" w:color="auto" w:fill="8ED2F3" w:themeFill="accent5" w:themeFillTint="66"/>
      </w:tcPr>
    </w:tblStylePr>
  </w:style>
  <w:style w:type="table" w:styleId="ListTable7Colorful-Accent5">
    <w:name w:val="List Table 7 Colorful Accent 5"/>
    <w:basedOn w:val="TableNormal"/>
    <w:uiPriority w:val="52"/>
    <w:rsid w:val="00FD3DCD"/>
    <w:pPr>
      <w:spacing w:after="80"/>
    </w:pPr>
    <w:rPr>
      <w:color w:val="0E5E8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37F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37F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37F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37FB3" w:themeColor="accent5"/>
        </w:tcBorders>
        <w:shd w:val="clear" w:color="auto" w:fill="FFFFFF" w:themeFill="background1"/>
      </w:tcPr>
    </w:tblStylePr>
    <w:tblStylePr w:type="band1Vert">
      <w:tblPr/>
      <w:tcPr>
        <w:shd w:val="clear" w:color="auto" w:fill="C6E8F9" w:themeFill="accent5" w:themeFillTint="33"/>
      </w:tcPr>
    </w:tblStylePr>
    <w:tblStylePr w:type="band1Horz">
      <w:tblPr/>
      <w:tcPr>
        <w:shd w:val="clear" w:color="auto" w:fill="C6E8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FD3DCD"/>
    <w:pPr>
      <w:spacing w:after="80"/>
    </w:pPr>
    <w:rPr>
      <w:color w:val="0E5E85" w:themeColor="accent5" w:themeShade="BF"/>
    </w:rPr>
    <w:tblPr>
      <w:tblStyleRowBandSize w:val="1"/>
      <w:tblStyleColBandSize w:val="1"/>
      <w:tblBorders>
        <w:top w:val="single" w:sz="4" w:space="0" w:color="137FB3" w:themeColor="accent5"/>
        <w:bottom w:val="single" w:sz="4" w:space="0" w:color="137FB3" w:themeColor="accent5"/>
      </w:tblBorders>
    </w:tblPr>
    <w:tblStylePr w:type="firstRow">
      <w:rPr>
        <w:b/>
        <w:bCs/>
      </w:rPr>
      <w:tblPr/>
      <w:tcPr>
        <w:tcBorders>
          <w:bottom w:val="single" w:sz="4" w:space="0" w:color="137FB3" w:themeColor="accent5"/>
        </w:tcBorders>
      </w:tcPr>
    </w:tblStylePr>
    <w:tblStylePr w:type="lastRow">
      <w:rPr>
        <w:b/>
        <w:bCs/>
      </w:rPr>
      <w:tblPr/>
      <w:tcPr>
        <w:tcBorders>
          <w:top w:val="double" w:sz="4" w:space="0" w:color="137FB3" w:themeColor="accent5"/>
        </w:tcBorders>
      </w:tcPr>
    </w:tblStylePr>
    <w:tblStylePr w:type="firstCol">
      <w:rPr>
        <w:b/>
        <w:bCs/>
      </w:rPr>
    </w:tblStylePr>
    <w:tblStylePr w:type="lastCol">
      <w:rPr>
        <w:b/>
        <w:bCs/>
      </w:rPr>
    </w:tblStylePr>
    <w:tblStylePr w:type="band1Vert">
      <w:tblPr/>
      <w:tcPr>
        <w:shd w:val="clear" w:color="auto" w:fill="C6E8F9" w:themeFill="accent5" w:themeFillTint="33"/>
      </w:tcPr>
    </w:tblStylePr>
    <w:tblStylePr w:type="band1Horz">
      <w:tblPr/>
      <w:tcPr>
        <w:shd w:val="clear" w:color="auto" w:fill="C6E8F9" w:themeFill="accent5" w:themeFillTint="33"/>
      </w:tcPr>
    </w:tblStylePr>
  </w:style>
  <w:style w:type="table" w:styleId="GridTable3-Accent5">
    <w:name w:val="Grid Table 3 Accent 5"/>
    <w:basedOn w:val="TableNormal"/>
    <w:uiPriority w:val="48"/>
    <w:rsid w:val="00FD3DCD"/>
    <w:pPr>
      <w:spacing w:after="80"/>
    </w:pPr>
    <w:tblPr>
      <w:tblStyleRowBandSize w:val="1"/>
      <w:tblStyleColBandSize w:val="1"/>
      <w:tblBorders>
        <w:top w:val="single" w:sz="4" w:space="0" w:color="55BBED" w:themeColor="accent5" w:themeTint="99"/>
        <w:left w:val="single" w:sz="4" w:space="0" w:color="55BBED" w:themeColor="accent5" w:themeTint="99"/>
        <w:bottom w:val="single" w:sz="4" w:space="0" w:color="55BBED" w:themeColor="accent5" w:themeTint="99"/>
        <w:right w:val="single" w:sz="4" w:space="0" w:color="55BBED" w:themeColor="accent5" w:themeTint="99"/>
        <w:insideH w:val="single" w:sz="4" w:space="0" w:color="55BBED" w:themeColor="accent5" w:themeTint="99"/>
        <w:insideV w:val="single" w:sz="4" w:space="0" w:color="55B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8F9" w:themeFill="accent5" w:themeFillTint="33"/>
      </w:tcPr>
    </w:tblStylePr>
    <w:tblStylePr w:type="band1Horz">
      <w:tblPr/>
      <w:tcPr>
        <w:shd w:val="clear" w:color="auto" w:fill="C6E8F9" w:themeFill="accent5" w:themeFillTint="33"/>
      </w:tcPr>
    </w:tblStylePr>
    <w:tblStylePr w:type="neCell">
      <w:tblPr/>
      <w:tcPr>
        <w:tcBorders>
          <w:bottom w:val="single" w:sz="4" w:space="0" w:color="55BBED" w:themeColor="accent5" w:themeTint="99"/>
        </w:tcBorders>
      </w:tcPr>
    </w:tblStylePr>
    <w:tblStylePr w:type="nwCell">
      <w:tblPr/>
      <w:tcPr>
        <w:tcBorders>
          <w:bottom w:val="single" w:sz="4" w:space="0" w:color="55BBED" w:themeColor="accent5" w:themeTint="99"/>
        </w:tcBorders>
      </w:tcPr>
    </w:tblStylePr>
    <w:tblStylePr w:type="seCell">
      <w:tblPr/>
      <w:tcPr>
        <w:tcBorders>
          <w:top w:val="single" w:sz="4" w:space="0" w:color="55BBED" w:themeColor="accent5" w:themeTint="99"/>
        </w:tcBorders>
      </w:tcPr>
    </w:tblStylePr>
    <w:tblStylePr w:type="swCell">
      <w:tblPr/>
      <w:tcPr>
        <w:tcBorders>
          <w:top w:val="single" w:sz="4" w:space="0" w:color="55BBED" w:themeColor="accent5" w:themeTint="99"/>
        </w:tcBorders>
      </w:tcPr>
    </w:tblStylePr>
  </w:style>
  <w:style w:type="table" w:styleId="GridTable2-Accent1">
    <w:name w:val="Grid Table 2 Accent 1"/>
    <w:basedOn w:val="TableNormal"/>
    <w:uiPriority w:val="47"/>
    <w:rsid w:val="00FD3DCD"/>
    <w:pPr>
      <w:spacing w:after="80"/>
    </w:pPr>
    <w:tblPr>
      <w:tblStyleRowBandSize w:val="1"/>
      <w:tblStyleColBandSize w:val="1"/>
      <w:tblBorders>
        <w:top w:val="single" w:sz="2" w:space="0" w:color="8A85BB" w:themeColor="accent1" w:themeTint="99"/>
        <w:bottom w:val="single" w:sz="2" w:space="0" w:color="8A85BB" w:themeColor="accent1" w:themeTint="99"/>
        <w:insideH w:val="single" w:sz="2" w:space="0" w:color="8A85BB" w:themeColor="accent1" w:themeTint="99"/>
        <w:insideV w:val="single" w:sz="2" w:space="0" w:color="8A85BB" w:themeColor="accent1" w:themeTint="99"/>
      </w:tblBorders>
    </w:tblPr>
    <w:tblStylePr w:type="firstRow">
      <w:rPr>
        <w:b/>
        <w:bCs/>
      </w:rPr>
      <w:tblPr/>
      <w:tcPr>
        <w:tcBorders>
          <w:top w:val="nil"/>
          <w:bottom w:val="single" w:sz="12" w:space="0" w:color="8A85BB" w:themeColor="accent1" w:themeTint="99"/>
          <w:insideH w:val="nil"/>
          <w:insideV w:val="nil"/>
        </w:tcBorders>
        <w:shd w:val="clear" w:color="auto" w:fill="FFFFFF" w:themeFill="background1"/>
      </w:tcPr>
    </w:tblStylePr>
    <w:tblStylePr w:type="lastRow">
      <w:rPr>
        <w:b/>
        <w:bCs/>
      </w:rPr>
      <w:tblPr/>
      <w:tcPr>
        <w:tcBorders>
          <w:top w:val="double" w:sz="2" w:space="0" w:color="8A85B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6E8" w:themeFill="accent1" w:themeFillTint="33"/>
      </w:tcPr>
    </w:tblStylePr>
    <w:tblStylePr w:type="band1Horz">
      <w:tblPr/>
      <w:tcPr>
        <w:shd w:val="clear" w:color="auto" w:fill="D8D6E8" w:themeFill="accent1" w:themeFillTint="33"/>
      </w:tcPr>
    </w:tblStylePr>
  </w:style>
  <w:style w:type="table" w:styleId="GridTable2-Accent5">
    <w:name w:val="Grid Table 2 Accent 5"/>
    <w:basedOn w:val="TableNormal"/>
    <w:uiPriority w:val="47"/>
    <w:rsid w:val="00FD3DCD"/>
    <w:pPr>
      <w:spacing w:after="80"/>
    </w:pPr>
    <w:tblPr>
      <w:tblStyleRowBandSize w:val="1"/>
      <w:tblStyleColBandSize w:val="1"/>
      <w:tblBorders>
        <w:top w:val="single" w:sz="2" w:space="0" w:color="55BBED" w:themeColor="accent5" w:themeTint="99"/>
        <w:bottom w:val="single" w:sz="2" w:space="0" w:color="55BBED" w:themeColor="accent5" w:themeTint="99"/>
        <w:insideH w:val="single" w:sz="2" w:space="0" w:color="55BBED" w:themeColor="accent5" w:themeTint="99"/>
        <w:insideV w:val="single" w:sz="2" w:space="0" w:color="55BBED" w:themeColor="accent5" w:themeTint="99"/>
      </w:tblBorders>
    </w:tblPr>
    <w:tblStylePr w:type="firstRow">
      <w:rPr>
        <w:b/>
        <w:bCs/>
      </w:rPr>
      <w:tblPr/>
      <w:tcPr>
        <w:tcBorders>
          <w:top w:val="nil"/>
          <w:bottom w:val="single" w:sz="12" w:space="0" w:color="55BBED" w:themeColor="accent5" w:themeTint="99"/>
          <w:insideH w:val="nil"/>
          <w:insideV w:val="nil"/>
        </w:tcBorders>
        <w:shd w:val="clear" w:color="auto" w:fill="FFFFFF" w:themeFill="background1"/>
      </w:tcPr>
    </w:tblStylePr>
    <w:tblStylePr w:type="lastRow">
      <w:rPr>
        <w:b/>
        <w:bCs/>
      </w:rPr>
      <w:tblPr/>
      <w:tcPr>
        <w:tcBorders>
          <w:top w:val="double" w:sz="2" w:space="0" w:color="55B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8F9" w:themeFill="accent5" w:themeFillTint="33"/>
      </w:tcPr>
    </w:tblStylePr>
    <w:tblStylePr w:type="band1Horz">
      <w:tblPr/>
      <w:tcPr>
        <w:shd w:val="clear" w:color="auto" w:fill="C6E8F9" w:themeFill="accent5" w:themeFillTint="33"/>
      </w:tcPr>
    </w:tblStylePr>
  </w:style>
  <w:style w:type="table" w:styleId="LightList-Accent5">
    <w:name w:val="Light List Accent 5"/>
    <w:basedOn w:val="TableNormal"/>
    <w:uiPriority w:val="61"/>
    <w:rsid w:val="00FD3DCD"/>
    <w:pPr>
      <w:widowControl/>
      <w:spacing w:after="80"/>
    </w:pPr>
    <w:rPr>
      <w:lang w:val="en-AU"/>
    </w:rPr>
    <w:tblPr>
      <w:tblStyleRowBandSize w:val="1"/>
      <w:tblStyleColBandSize w:val="1"/>
      <w:tblBorders>
        <w:top w:val="single" w:sz="8" w:space="0" w:color="137FB3" w:themeColor="accent5"/>
        <w:left w:val="single" w:sz="8" w:space="0" w:color="137FB3" w:themeColor="accent5"/>
        <w:bottom w:val="single" w:sz="8" w:space="0" w:color="137FB3" w:themeColor="accent5"/>
        <w:right w:val="single" w:sz="8" w:space="0" w:color="137FB3" w:themeColor="accent5"/>
      </w:tblBorders>
    </w:tblPr>
    <w:tblStylePr w:type="firstRow">
      <w:pPr>
        <w:spacing w:before="0" w:after="0" w:line="240" w:lineRule="auto"/>
      </w:pPr>
      <w:rPr>
        <w:b/>
        <w:bCs/>
        <w:color w:val="FFFFFF" w:themeColor="background1"/>
      </w:rPr>
      <w:tblPr/>
      <w:tcPr>
        <w:shd w:val="clear" w:color="auto" w:fill="137FB3" w:themeFill="accent5"/>
      </w:tcPr>
    </w:tblStylePr>
    <w:tblStylePr w:type="lastRow">
      <w:pPr>
        <w:spacing w:before="0" w:after="0" w:line="240" w:lineRule="auto"/>
      </w:pPr>
      <w:rPr>
        <w:b/>
        <w:bCs/>
      </w:rPr>
      <w:tblPr/>
      <w:tcPr>
        <w:tcBorders>
          <w:top w:val="double" w:sz="6" w:space="0" w:color="137FB3" w:themeColor="accent5"/>
          <w:left w:val="single" w:sz="8" w:space="0" w:color="137FB3" w:themeColor="accent5"/>
          <w:bottom w:val="single" w:sz="8" w:space="0" w:color="137FB3" w:themeColor="accent5"/>
          <w:right w:val="single" w:sz="8" w:space="0" w:color="137FB3" w:themeColor="accent5"/>
        </w:tcBorders>
      </w:tcPr>
    </w:tblStylePr>
    <w:tblStylePr w:type="firstCol">
      <w:rPr>
        <w:b/>
        <w:bCs/>
      </w:rPr>
    </w:tblStylePr>
    <w:tblStylePr w:type="lastCol">
      <w:rPr>
        <w:b/>
        <w:bCs/>
      </w:rPr>
    </w:tblStylePr>
    <w:tblStylePr w:type="band1Vert">
      <w:tblPr/>
      <w:tcPr>
        <w:tcBorders>
          <w:top w:val="single" w:sz="8" w:space="0" w:color="137FB3" w:themeColor="accent5"/>
          <w:left w:val="single" w:sz="8" w:space="0" w:color="137FB3" w:themeColor="accent5"/>
          <w:bottom w:val="single" w:sz="8" w:space="0" w:color="137FB3" w:themeColor="accent5"/>
          <w:right w:val="single" w:sz="8" w:space="0" w:color="137FB3" w:themeColor="accent5"/>
        </w:tcBorders>
      </w:tcPr>
    </w:tblStylePr>
    <w:tblStylePr w:type="band1Horz">
      <w:tblPr/>
      <w:tcPr>
        <w:tcBorders>
          <w:top w:val="single" w:sz="8" w:space="0" w:color="137FB3" w:themeColor="accent5"/>
          <w:left w:val="single" w:sz="8" w:space="0" w:color="137FB3" w:themeColor="accent5"/>
          <w:bottom w:val="single" w:sz="8" w:space="0" w:color="137FB3" w:themeColor="accent5"/>
          <w:right w:val="single" w:sz="8" w:space="0" w:color="137FB3" w:themeColor="accent5"/>
        </w:tcBorders>
      </w:tcPr>
    </w:tblStylePr>
  </w:style>
  <w:style w:type="table" w:styleId="ListTable4-Accent5">
    <w:name w:val="List Table 4 Accent 5"/>
    <w:basedOn w:val="TableNormal"/>
    <w:uiPriority w:val="49"/>
    <w:rsid w:val="00FD3DCD"/>
    <w:pPr>
      <w:spacing w:after="80"/>
    </w:pPr>
    <w:tblPr>
      <w:tblStyleRowBandSize w:val="1"/>
      <w:tblStyleColBandSize w:val="1"/>
      <w:tblBorders>
        <w:top w:val="single" w:sz="4" w:space="0" w:color="55BBED" w:themeColor="accent5" w:themeTint="99"/>
        <w:left w:val="single" w:sz="4" w:space="0" w:color="55BBED" w:themeColor="accent5" w:themeTint="99"/>
        <w:bottom w:val="single" w:sz="4" w:space="0" w:color="55BBED" w:themeColor="accent5" w:themeTint="99"/>
        <w:right w:val="single" w:sz="4" w:space="0" w:color="55BBED" w:themeColor="accent5" w:themeTint="99"/>
        <w:insideH w:val="single" w:sz="4" w:space="0" w:color="55BBED" w:themeColor="accent5" w:themeTint="99"/>
      </w:tblBorders>
    </w:tblPr>
    <w:tblStylePr w:type="firstRow">
      <w:rPr>
        <w:b/>
        <w:bCs/>
        <w:color w:val="FFFFFF" w:themeColor="background1"/>
      </w:rPr>
      <w:tblPr/>
      <w:tcPr>
        <w:tcBorders>
          <w:top w:val="single" w:sz="4" w:space="0" w:color="137FB3" w:themeColor="accent5"/>
          <w:left w:val="single" w:sz="4" w:space="0" w:color="137FB3" w:themeColor="accent5"/>
          <w:bottom w:val="single" w:sz="4" w:space="0" w:color="137FB3" w:themeColor="accent5"/>
          <w:right w:val="single" w:sz="4" w:space="0" w:color="137FB3" w:themeColor="accent5"/>
          <w:insideH w:val="nil"/>
        </w:tcBorders>
        <w:shd w:val="clear" w:color="auto" w:fill="137FB3" w:themeFill="accent5"/>
      </w:tcPr>
    </w:tblStylePr>
    <w:tblStylePr w:type="lastRow">
      <w:rPr>
        <w:b/>
        <w:bCs/>
      </w:rPr>
      <w:tblPr/>
      <w:tcPr>
        <w:tcBorders>
          <w:top w:val="double" w:sz="4" w:space="0" w:color="55BBED" w:themeColor="accent5" w:themeTint="99"/>
        </w:tcBorders>
      </w:tcPr>
    </w:tblStylePr>
    <w:tblStylePr w:type="firstCol">
      <w:rPr>
        <w:b/>
        <w:bCs/>
      </w:rPr>
    </w:tblStylePr>
    <w:tblStylePr w:type="lastCol">
      <w:rPr>
        <w:b/>
        <w:bCs/>
      </w:rPr>
    </w:tblStylePr>
    <w:tblStylePr w:type="band1Vert">
      <w:tblPr/>
      <w:tcPr>
        <w:shd w:val="clear" w:color="auto" w:fill="C6E8F9" w:themeFill="accent5" w:themeFillTint="33"/>
      </w:tcPr>
    </w:tblStylePr>
    <w:tblStylePr w:type="band1Horz">
      <w:tblPr/>
      <w:tcPr>
        <w:shd w:val="clear" w:color="auto" w:fill="C6E8F9" w:themeFill="accent5" w:themeFillTint="33"/>
      </w:tcPr>
    </w:tblStylePr>
  </w:style>
  <w:style w:type="table" w:styleId="ListTable3-Accent5">
    <w:name w:val="List Table 3 Accent 5"/>
    <w:basedOn w:val="TableNormal"/>
    <w:uiPriority w:val="48"/>
    <w:rsid w:val="00FD3DCD"/>
    <w:pPr>
      <w:spacing w:after="80"/>
    </w:pPr>
    <w:tblPr>
      <w:tblStyleRowBandSize w:val="1"/>
      <w:tblStyleColBandSize w:val="1"/>
      <w:tblBorders>
        <w:top w:val="single" w:sz="4" w:space="0" w:color="137FB3" w:themeColor="accent5"/>
        <w:left w:val="single" w:sz="4" w:space="0" w:color="137FB3" w:themeColor="accent5"/>
        <w:bottom w:val="single" w:sz="4" w:space="0" w:color="137FB3" w:themeColor="accent5"/>
        <w:right w:val="single" w:sz="4" w:space="0" w:color="137FB3" w:themeColor="accent5"/>
      </w:tblBorders>
    </w:tblPr>
    <w:tblStylePr w:type="firstRow">
      <w:rPr>
        <w:b/>
        <w:bCs/>
        <w:color w:val="FFFFFF" w:themeColor="background1"/>
      </w:rPr>
      <w:tblPr/>
      <w:tcPr>
        <w:shd w:val="clear" w:color="auto" w:fill="137FB3" w:themeFill="accent5"/>
      </w:tcPr>
    </w:tblStylePr>
    <w:tblStylePr w:type="lastRow">
      <w:rPr>
        <w:b/>
        <w:bCs/>
      </w:rPr>
      <w:tblPr/>
      <w:tcPr>
        <w:tcBorders>
          <w:top w:val="double" w:sz="4" w:space="0" w:color="137F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37FB3" w:themeColor="accent5"/>
          <w:right w:val="single" w:sz="4" w:space="0" w:color="137FB3" w:themeColor="accent5"/>
        </w:tcBorders>
      </w:tcPr>
    </w:tblStylePr>
    <w:tblStylePr w:type="band1Horz">
      <w:tblPr/>
      <w:tcPr>
        <w:tcBorders>
          <w:top w:val="single" w:sz="4" w:space="0" w:color="137FB3" w:themeColor="accent5"/>
          <w:bottom w:val="single" w:sz="4" w:space="0" w:color="137F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7FB3" w:themeColor="accent5"/>
          <w:left w:val="nil"/>
        </w:tcBorders>
      </w:tcPr>
    </w:tblStylePr>
    <w:tblStylePr w:type="swCell">
      <w:tblPr/>
      <w:tcPr>
        <w:tcBorders>
          <w:top w:val="double" w:sz="4" w:space="0" w:color="137FB3" w:themeColor="accent5"/>
          <w:right w:val="nil"/>
        </w:tcBorders>
      </w:tcPr>
    </w:tblStylePr>
  </w:style>
  <w:style w:type="table" w:styleId="ListTable5Dark-Accent6">
    <w:name w:val="List Table 5 Dark Accent 6"/>
    <w:basedOn w:val="TableNormal"/>
    <w:uiPriority w:val="50"/>
    <w:rsid w:val="00FD3DCD"/>
    <w:rPr>
      <w:color w:val="FFFFFF" w:themeColor="background1"/>
    </w:rPr>
    <w:tblPr>
      <w:tblStyleRowBandSize w:val="1"/>
      <w:tblStyleColBandSize w:val="1"/>
      <w:tblBorders>
        <w:top w:val="single" w:sz="24" w:space="0" w:color="FFCC4E" w:themeColor="accent6"/>
        <w:left w:val="single" w:sz="24" w:space="0" w:color="FFCC4E" w:themeColor="accent6"/>
        <w:bottom w:val="single" w:sz="24" w:space="0" w:color="FFCC4E" w:themeColor="accent6"/>
        <w:right w:val="single" w:sz="24" w:space="0" w:color="FFCC4E" w:themeColor="accent6"/>
      </w:tblBorders>
    </w:tblPr>
    <w:tcPr>
      <w:shd w:val="clear" w:color="auto" w:fill="FFCC4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4">
    <w:name w:val="Grid Table 4 Accent 4"/>
    <w:basedOn w:val="TableNormal"/>
    <w:uiPriority w:val="49"/>
    <w:rsid w:val="00FD3DCD"/>
    <w:tblPr>
      <w:tblStyleRowBandSize w:val="1"/>
      <w:tblStyleColBandSize w:val="1"/>
      <w:tblBorders>
        <w:top w:val="single" w:sz="4" w:space="0" w:color="F48BB5" w:themeColor="accent4" w:themeTint="99"/>
        <w:left w:val="single" w:sz="4" w:space="0" w:color="F48BB5" w:themeColor="accent4" w:themeTint="99"/>
        <w:bottom w:val="single" w:sz="4" w:space="0" w:color="F48BB5" w:themeColor="accent4" w:themeTint="99"/>
        <w:right w:val="single" w:sz="4" w:space="0" w:color="F48BB5" w:themeColor="accent4" w:themeTint="99"/>
        <w:insideH w:val="single" w:sz="4" w:space="0" w:color="F48BB5" w:themeColor="accent4" w:themeTint="99"/>
        <w:insideV w:val="single" w:sz="4" w:space="0" w:color="F48BB5" w:themeColor="accent4" w:themeTint="99"/>
      </w:tblBorders>
    </w:tblPr>
    <w:tblStylePr w:type="firstRow">
      <w:rPr>
        <w:b/>
        <w:bCs/>
        <w:color w:val="FFFFFF" w:themeColor="background1"/>
      </w:rPr>
      <w:tblPr/>
      <w:tcPr>
        <w:tcBorders>
          <w:top w:val="single" w:sz="4" w:space="0" w:color="EE3E84" w:themeColor="accent4"/>
          <w:left w:val="single" w:sz="4" w:space="0" w:color="EE3E84" w:themeColor="accent4"/>
          <w:bottom w:val="single" w:sz="4" w:space="0" w:color="EE3E84" w:themeColor="accent4"/>
          <w:right w:val="single" w:sz="4" w:space="0" w:color="EE3E84" w:themeColor="accent4"/>
          <w:insideH w:val="nil"/>
          <w:insideV w:val="nil"/>
        </w:tcBorders>
        <w:shd w:val="clear" w:color="auto" w:fill="EE3E84" w:themeFill="accent4"/>
      </w:tcPr>
    </w:tblStylePr>
    <w:tblStylePr w:type="lastRow">
      <w:rPr>
        <w:b/>
        <w:bCs/>
      </w:rPr>
      <w:tblPr/>
      <w:tcPr>
        <w:tcBorders>
          <w:top w:val="double" w:sz="4" w:space="0" w:color="EE3E84" w:themeColor="accent4"/>
        </w:tcBorders>
      </w:tcPr>
    </w:tblStylePr>
    <w:tblStylePr w:type="firstCol">
      <w:rPr>
        <w:b/>
        <w:bCs/>
      </w:rPr>
    </w:tblStylePr>
    <w:tblStylePr w:type="lastCol">
      <w:rPr>
        <w:b/>
        <w:bCs/>
      </w:rPr>
    </w:tblStylePr>
    <w:tblStylePr w:type="band1Vert">
      <w:tblPr/>
      <w:tcPr>
        <w:shd w:val="clear" w:color="auto" w:fill="FBD8E6" w:themeFill="accent4" w:themeFillTint="33"/>
      </w:tcPr>
    </w:tblStylePr>
    <w:tblStylePr w:type="band1Horz">
      <w:tblPr/>
      <w:tcPr>
        <w:shd w:val="clear" w:color="auto" w:fill="FBD8E6" w:themeFill="accent4" w:themeFillTint="33"/>
      </w:tcPr>
    </w:tblStylePr>
  </w:style>
  <w:style w:type="table" w:styleId="GridTable3-Accent4">
    <w:name w:val="Grid Table 3 Accent 4"/>
    <w:basedOn w:val="TableNormal"/>
    <w:uiPriority w:val="48"/>
    <w:rsid w:val="00FD3DCD"/>
    <w:tblPr>
      <w:tblStyleRowBandSize w:val="1"/>
      <w:tblStyleColBandSize w:val="1"/>
      <w:tblBorders>
        <w:top w:val="single" w:sz="4" w:space="0" w:color="F48BB5" w:themeColor="accent4" w:themeTint="99"/>
        <w:left w:val="single" w:sz="4" w:space="0" w:color="F48BB5" w:themeColor="accent4" w:themeTint="99"/>
        <w:bottom w:val="single" w:sz="4" w:space="0" w:color="F48BB5" w:themeColor="accent4" w:themeTint="99"/>
        <w:right w:val="single" w:sz="4" w:space="0" w:color="F48BB5" w:themeColor="accent4" w:themeTint="99"/>
        <w:insideH w:val="single" w:sz="4" w:space="0" w:color="F48BB5" w:themeColor="accent4" w:themeTint="99"/>
        <w:insideV w:val="single" w:sz="4" w:space="0" w:color="F48BB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E6" w:themeFill="accent4" w:themeFillTint="33"/>
      </w:tcPr>
    </w:tblStylePr>
    <w:tblStylePr w:type="band1Horz">
      <w:tblPr/>
      <w:tcPr>
        <w:shd w:val="clear" w:color="auto" w:fill="FBD8E6" w:themeFill="accent4" w:themeFillTint="33"/>
      </w:tcPr>
    </w:tblStylePr>
    <w:tblStylePr w:type="neCell">
      <w:tblPr/>
      <w:tcPr>
        <w:tcBorders>
          <w:bottom w:val="single" w:sz="4" w:space="0" w:color="F48BB5" w:themeColor="accent4" w:themeTint="99"/>
        </w:tcBorders>
      </w:tcPr>
    </w:tblStylePr>
    <w:tblStylePr w:type="nwCell">
      <w:tblPr/>
      <w:tcPr>
        <w:tcBorders>
          <w:bottom w:val="single" w:sz="4" w:space="0" w:color="F48BB5" w:themeColor="accent4" w:themeTint="99"/>
        </w:tcBorders>
      </w:tcPr>
    </w:tblStylePr>
    <w:tblStylePr w:type="seCell">
      <w:tblPr/>
      <w:tcPr>
        <w:tcBorders>
          <w:top w:val="single" w:sz="4" w:space="0" w:color="F48BB5" w:themeColor="accent4" w:themeTint="99"/>
        </w:tcBorders>
      </w:tcPr>
    </w:tblStylePr>
    <w:tblStylePr w:type="swCell">
      <w:tblPr/>
      <w:tcPr>
        <w:tcBorders>
          <w:top w:val="single" w:sz="4" w:space="0" w:color="F48BB5" w:themeColor="accent4" w:themeTint="99"/>
        </w:tcBorders>
      </w:tcPr>
    </w:tblStylePr>
  </w:style>
  <w:style w:type="table" w:styleId="ListTable3-Accent2">
    <w:name w:val="List Table 3 Accent 2"/>
    <w:basedOn w:val="TableNormal"/>
    <w:uiPriority w:val="48"/>
    <w:rsid w:val="00FD3DCD"/>
    <w:tblPr>
      <w:tblStyleRowBandSize w:val="1"/>
      <w:tblStyleColBandSize w:val="1"/>
      <w:tblBorders>
        <w:top w:val="single" w:sz="4" w:space="0" w:color="F26122" w:themeColor="accent2"/>
        <w:left w:val="single" w:sz="4" w:space="0" w:color="F26122" w:themeColor="accent2"/>
        <w:bottom w:val="single" w:sz="4" w:space="0" w:color="F26122" w:themeColor="accent2"/>
        <w:right w:val="single" w:sz="4" w:space="0" w:color="F26122" w:themeColor="accent2"/>
      </w:tblBorders>
    </w:tblPr>
    <w:tblStylePr w:type="firstRow">
      <w:rPr>
        <w:b/>
        <w:bCs/>
        <w:color w:val="FFFFFF" w:themeColor="background1"/>
      </w:rPr>
      <w:tblPr/>
      <w:tcPr>
        <w:shd w:val="clear" w:color="auto" w:fill="F26122" w:themeFill="accent2"/>
      </w:tcPr>
    </w:tblStylePr>
    <w:tblStylePr w:type="lastRow">
      <w:rPr>
        <w:b/>
        <w:bCs/>
      </w:rPr>
      <w:tblPr/>
      <w:tcPr>
        <w:tcBorders>
          <w:top w:val="double" w:sz="4" w:space="0" w:color="F2612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122" w:themeColor="accent2"/>
          <w:right w:val="single" w:sz="4" w:space="0" w:color="F26122" w:themeColor="accent2"/>
        </w:tcBorders>
      </w:tcPr>
    </w:tblStylePr>
    <w:tblStylePr w:type="band1Horz">
      <w:tblPr/>
      <w:tcPr>
        <w:tcBorders>
          <w:top w:val="single" w:sz="4" w:space="0" w:color="F26122" w:themeColor="accent2"/>
          <w:bottom w:val="single" w:sz="4" w:space="0" w:color="F2612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122" w:themeColor="accent2"/>
          <w:left w:val="nil"/>
        </w:tcBorders>
      </w:tcPr>
    </w:tblStylePr>
    <w:tblStylePr w:type="swCell">
      <w:tblPr/>
      <w:tcPr>
        <w:tcBorders>
          <w:top w:val="double" w:sz="4" w:space="0" w:color="F26122" w:themeColor="accent2"/>
          <w:right w:val="nil"/>
        </w:tcBorders>
      </w:tcPr>
    </w:tblStylePr>
  </w:style>
  <w:style w:type="table" w:styleId="ListTable3-Accent6">
    <w:name w:val="List Table 3 Accent 6"/>
    <w:basedOn w:val="TableNormal"/>
    <w:uiPriority w:val="48"/>
    <w:rsid w:val="00FD3DCD"/>
    <w:tblPr>
      <w:tblStyleRowBandSize w:val="1"/>
      <w:tblStyleColBandSize w:val="1"/>
      <w:tblBorders>
        <w:top w:val="single" w:sz="4" w:space="0" w:color="FFCC4E" w:themeColor="accent6"/>
        <w:left w:val="single" w:sz="4" w:space="0" w:color="FFCC4E" w:themeColor="accent6"/>
        <w:bottom w:val="single" w:sz="4" w:space="0" w:color="FFCC4E" w:themeColor="accent6"/>
        <w:right w:val="single" w:sz="4" w:space="0" w:color="FFCC4E" w:themeColor="accent6"/>
      </w:tblBorders>
    </w:tblPr>
    <w:tblStylePr w:type="firstRow">
      <w:rPr>
        <w:b/>
        <w:bCs/>
        <w:color w:val="FFFFFF" w:themeColor="background1"/>
      </w:rPr>
      <w:tblPr/>
      <w:tcPr>
        <w:shd w:val="clear" w:color="auto" w:fill="FFCC4E" w:themeFill="accent6"/>
      </w:tcPr>
    </w:tblStylePr>
    <w:tblStylePr w:type="lastRow">
      <w:rPr>
        <w:b/>
        <w:bCs/>
      </w:rPr>
      <w:tblPr/>
      <w:tcPr>
        <w:tcBorders>
          <w:top w:val="double" w:sz="4" w:space="0" w:color="FFCC4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C4E" w:themeColor="accent6"/>
          <w:right w:val="single" w:sz="4" w:space="0" w:color="FFCC4E" w:themeColor="accent6"/>
        </w:tcBorders>
      </w:tcPr>
    </w:tblStylePr>
    <w:tblStylePr w:type="band1Horz">
      <w:tblPr/>
      <w:tcPr>
        <w:tcBorders>
          <w:top w:val="single" w:sz="4" w:space="0" w:color="FFCC4E" w:themeColor="accent6"/>
          <w:bottom w:val="single" w:sz="4" w:space="0" w:color="FFCC4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C4E" w:themeColor="accent6"/>
          <w:left w:val="nil"/>
        </w:tcBorders>
      </w:tcPr>
    </w:tblStylePr>
    <w:tblStylePr w:type="swCell">
      <w:tblPr/>
      <w:tcPr>
        <w:tcBorders>
          <w:top w:val="double" w:sz="4" w:space="0" w:color="FFCC4E" w:themeColor="accent6"/>
          <w:right w:val="nil"/>
        </w:tcBorders>
      </w:tcPr>
    </w:tblStylePr>
  </w:style>
  <w:style w:type="table" w:styleId="ListTable4-Accent3">
    <w:name w:val="List Table 4 Accent 3"/>
    <w:basedOn w:val="TableNormal"/>
    <w:uiPriority w:val="49"/>
    <w:rsid w:val="00FD3DCD"/>
    <w:tblPr>
      <w:tblStyleRowBandSize w:val="1"/>
      <w:tblStyleColBandSize w:val="1"/>
      <w:tblBorders>
        <w:top w:val="single" w:sz="4" w:space="0" w:color="50DE83" w:themeColor="accent3" w:themeTint="99"/>
        <w:left w:val="single" w:sz="4" w:space="0" w:color="50DE83" w:themeColor="accent3" w:themeTint="99"/>
        <w:bottom w:val="single" w:sz="4" w:space="0" w:color="50DE83" w:themeColor="accent3" w:themeTint="99"/>
        <w:right w:val="single" w:sz="4" w:space="0" w:color="50DE83" w:themeColor="accent3" w:themeTint="99"/>
        <w:insideH w:val="single" w:sz="4" w:space="0" w:color="50DE83" w:themeColor="accent3" w:themeTint="99"/>
      </w:tblBorders>
    </w:tblPr>
    <w:tblStylePr w:type="firstRow">
      <w:rPr>
        <w:b/>
        <w:bCs/>
        <w:color w:val="FFFFFF" w:themeColor="background1"/>
      </w:rPr>
      <w:tblPr/>
      <w:tcPr>
        <w:tcBorders>
          <w:top w:val="single" w:sz="4" w:space="0" w:color="1A8B43" w:themeColor="accent3"/>
          <w:left w:val="single" w:sz="4" w:space="0" w:color="1A8B43" w:themeColor="accent3"/>
          <w:bottom w:val="single" w:sz="4" w:space="0" w:color="1A8B43" w:themeColor="accent3"/>
          <w:right w:val="single" w:sz="4" w:space="0" w:color="1A8B43" w:themeColor="accent3"/>
          <w:insideH w:val="nil"/>
        </w:tcBorders>
        <w:shd w:val="clear" w:color="auto" w:fill="1A8B43" w:themeFill="accent3"/>
      </w:tcPr>
    </w:tblStylePr>
    <w:tblStylePr w:type="lastRow">
      <w:rPr>
        <w:b/>
        <w:bCs/>
      </w:rPr>
      <w:tblPr/>
      <w:tcPr>
        <w:tcBorders>
          <w:top w:val="double" w:sz="4" w:space="0" w:color="50DE83" w:themeColor="accent3" w:themeTint="99"/>
        </w:tcBorders>
      </w:tcPr>
    </w:tblStylePr>
    <w:tblStylePr w:type="firstCol">
      <w:rPr>
        <w:b/>
        <w:bCs/>
      </w:rPr>
    </w:tblStylePr>
    <w:tblStylePr w:type="lastCol">
      <w:rPr>
        <w:b/>
        <w:bCs/>
      </w:rPr>
    </w:tblStylePr>
    <w:tblStylePr w:type="band1Vert">
      <w:tblPr/>
      <w:tcPr>
        <w:shd w:val="clear" w:color="auto" w:fill="C4F4D5" w:themeFill="accent3" w:themeFillTint="33"/>
      </w:tcPr>
    </w:tblStylePr>
    <w:tblStylePr w:type="band1Horz">
      <w:tblPr/>
      <w:tcPr>
        <w:shd w:val="clear" w:color="auto" w:fill="C4F4D5" w:themeFill="accent3" w:themeFillTint="33"/>
      </w:tcPr>
    </w:tblStylePr>
  </w:style>
  <w:style w:type="table" w:styleId="ListTable3-Accent3">
    <w:name w:val="List Table 3 Accent 3"/>
    <w:basedOn w:val="TableNormal"/>
    <w:uiPriority w:val="48"/>
    <w:rsid w:val="00FD3DCD"/>
    <w:tblPr>
      <w:tblStyleRowBandSize w:val="1"/>
      <w:tblStyleColBandSize w:val="1"/>
      <w:tblBorders>
        <w:top w:val="single" w:sz="4" w:space="0" w:color="1A8B43" w:themeColor="accent3"/>
        <w:left w:val="single" w:sz="4" w:space="0" w:color="1A8B43" w:themeColor="accent3"/>
        <w:bottom w:val="single" w:sz="4" w:space="0" w:color="1A8B43" w:themeColor="accent3"/>
        <w:right w:val="single" w:sz="4" w:space="0" w:color="1A8B43" w:themeColor="accent3"/>
      </w:tblBorders>
    </w:tblPr>
    <w:tblStylePr w:type="firstRow">
      <w:rPr>
        <w:b/>
        <w:bCs/>
        <w:color w:val="FFFFFF" w:themeColor="background1"/>
      </w:rPr>
      <w:tblPr/>
      <w:tcPr>
        <w:shd w:val="clear" w:color="auto" w:fill="1A8B43" w:themeFill="accent3"/>
      </w:tcPr>
    </w:tblStylePr>
    <w:tblStylePr w:type="lastRow">
      <w:rPr>
        <w:b/>
        <w:bCs/>
      </w:rPr>
      <w:tblPr/>
      <w:tcPr>
        <w:tcBorders>
          <w:top w:val="double" w:sz="4" w:space="0" w:color="1A8B4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B43" w:themeColor="accent3"/>
          <w:right w:val="single" w:sz="4" w:space="0" w:color="1A8B43" w:themeColor="accent3"/>
        </w:tcBorders>
      </w:tcPr>
    </w:tblStylePr>
    <w:tblStylePr w:type="band1Horz">
      <w:tblPr/>
      <w:tcPr>
        <w:tcBorders>
          <w:top w:val="single" w:sz="4" w:space="0" w:color="1A8B43" w:themeColor="accent3"/>
          <w:bottom w:val="single" w:sz="4" w:space="0" w:color="1A8B4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B43" w:themeColor="accent3"/>
          <w:left w:val="nil"/>
        </w:tcBorders>
      </w:tcPr>
    </w:tblStylePr>
    <w:tblStylePr w:type="swCell">
      <w:tblPr/>
      <w:tcPr>
        <w:tcBorders>
          <w:top w:val="double" w:sz="4" w:space="0" w:color="1A8B43" w:themeColor="accent3"/>
          <w:right w:val="nil"/>
        </w:tcBorders>
      </w:tcPr>
    </w:tblStylePr>
  </w:style>
  <w:style w:type="paragraph" w:styleId="ListParagraph">
    <w:name w:val="List Paragraph"/>
    <w:basedOn w:val="Normal"/>
    <w:uiPriority w:val="34"/>
    <w:semiHidden/>
    <w:qFormat/>
    <w:rsid w:val="00FD3DCD"/>
    <w:pPr>
      <w:ind w:left="720"/>
      <w:contextualSpacing/>
    </w:pPr>
  </w:style>
  <w:style w:type="character" w:customStyle="1" w:styleId="UnresolvedMention1">
    <w:name w:val="Unresolved Mention1"/>
    <w:basedOn w:val="DefaultParagraphFont"/>
    <w:uiPriority w:val="99"/>
    <w:semiHidden/>
    <w:unhideWhenUsed/>
    <w:rsid w:val="00FD3DCD"/>
    <w:rPr>
      <w:color w:val="808080"/>
      <w:shd w:val="clear" w:color="auto" w:fill="E6E6E6"/>
    </w:rPr>
  </w:style>
  <w:style w:type="character" w:customStyle="1" w:styleId="UnresolvedMention2">
    <w:name w:val="Unresolved Mention2"/>
    <w:basedOn w:val="DefaultParagraphFont"/>
    <w:uiPriority w:val="99"/>
    <w:semiHidden/>
    <w:unhideWhenUsed/>
    <w:rsid w:val="00732F16"/>
    <w:rPr>
      <w:color w:val="808080"/>
      <w:shd w:val="clear" w:color="auto" w:fill="E6E6E6"/>
    </w:rPr>
  </w:style>
  <w:style w:type="character" w:customStyle="1" w:styleId="BoldItalic">
    <w:name w:val="Bold Italic"/>
    <w:uiPriority w:val="4"/>
    <w:semiHidden/>
    <w:qFormat/>
    <w:rsid w:val="00FD3DCD"/>
    <w:rPr>
      <w:b/>
      <w:i/>
    </w:rPr>
  </w:style>
  <w:style w:type="table" w:styleId="PlainTable1">
    <w:name w:val="Plain Table 1"/>
    <w:basedOn w:val="TableNormal"/>
    <w:uiPriority w:val="99"/>
    <w:rsid w:val="00FD3DC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FD3DC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4">
    <w:name w:val="Grid Table 6 Colorful Accent 4"/>
    <w:basedOn w:val="TableNormal"/>
    <w:uiPriority w:val="51"/>
    <w:rsid w:val="00FD3DCD"/>
    <w:pPr>
      <w:widowControl/>
    </w:pPr>
    <w:rPr>
      <w:color w:val="CE125C" w:themeColor="accent4" w:themeShade="BF"/>
      <w:sz w:val="20"/>
      <w:szCs w:val="20"/>
      <w:lang w:val="en-AU"/>
    </w:rPr>
    <w:tblPr>
      <w:tblStyleRowBandSize w:val="1"/>
      <w:tblStyleColBandSize w:val="1"/>
      <w:tblBorders>
        <w:top w:val="single" w:sz="4" w:space="0" w:color="F48BB5" w:themeColor="accent4" w:themeTint="99"/>
        <w:left w:val="single" w:sz="4" w:space="0" w:color="F48BB5" w:themeColor="accent4" w:themeTint="99"/>
        <w:bottom w:val="single" w:sz="4" w:space="0" w:color="F48BB5" w:themeColor="accent4" w:themeTint="99"/>
        <w:right w:val="single" w:sz="4" w:space="0" w:color="F48BB5" w:themeColor="accent4" w:themeTint="99"/>
        <w:insideH w:val="single" w:sz="4" w:space="0" w:color="F48BB5" w:themeColor="accent4" w:themeTint="99"/>
        <w:insideV w:val="single" w:sz="4" w:space="0" w:color="F48BB5" w:themeColor="accent4" w:themeTint="99"/>
      </w:tblBorders>
    </w:tblPr>
    <w:tblStylePr w:type="firstRow">
      <w:rPr>
        <w:b/>
        <w:bCs/>
      </w:rPr>
      <w:tblPr/>
      <w:tcPr>
        <w:tcBorders>
          <w:bottom w:val="single" w:sz="12" w:space="0" w:color="F48BB5" w:themeColor="accent4" w:themeTint="99"/>
        </w:tcBorders>
      </w:tcPr>
    </w:tblStylePr>
    <w:tblStylePr w:type="lastRow">
      <w:rPr>
        <w:b/>
        <w:bCs/>
      </w:rPr>
      <w:tblPr/>
      <w:tcPr>
        <w:tcBorders>
          <w:top w:val="double" w:sz="4" w:space="0" w:color="F48BB5" w:themeColor="accent4" w:themeTint="99"/>
        </w:tcBorders>
      </w:tcPr>
    </w:tblStylePr>
    <w:tblStylePr w:type="firstCol">
      <w:rPr>
        <w:b/>
        <w:bCs/>
      </w:rPr>
    </w:tblStylePr>
    <w:tblStylePr w:type="lastCol">
      <w:rPr>
        <w:b/>
        <w:bCs/>
      </w:rPr>
    </w:tblStylePr>
    <w:tblStylePr w:type="band1Vert">
      <w:tblPr/>
      <w:tcPr>
        <w:shd w:val="clear" w:color="auto" w:fill="FBD8E6" w:themeFill="accent4" w:themeFillTint="33"/>
      </w:tcPr>
    </w:tblStylePr>
    <w:tblStylePr w:type="band1Horz">
      <w:tblPr/>
      <w:tcPr>
        <w:shd w:val="clear" w:color="auto" w:fill="FBD8E6" w:themeFill="accent4" w:themeFillTint="33"/>
      </w:tcPr>
    </w:tblStylePr>
  </w:style>
  <w:style w:type="paragraph" w:customStyle="1" w:styleId="CaptionTable">
    <w:name w:val="Caption Table"/>
    <w:basedOn w:val="Caption"/>
    <w:uiPriority w:val="11"/>
    <w:semiHidden/>
    <w:qFormat/>
    <w:rsid w:val="00FD3DCD"/>
    <w:rPr>
      <w:b w:val="0"/>
    </w:rPr>
  </w:style>
  <w:style w:type="table" w:styleId="PlainTable2">
    <w:name w:val="Plain Table 2"/>
    <w:basedOn w:val="TableNormal"/>
    <w:uiPriority w:val="99"/>
    <w:rsid w:val="00FD3D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59"/>
    <w:rsid w:val="00FD3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z-TopofForm">
    <w:name w:val="HTML Top of Form"/>
    <w:basedOn w:val="Normal"/>
    <w:next w:val="Normal"/>
    <w:link w:val="z-TopofFormChar"/>
    <w:hidden/>
    <w:uiPriority w:val="99"/>
    <w:semiHidden/>
    <w:unhideWhenUsed/>
    <w:rsid w:val="00FD3DC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D3DC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3DC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D3DCD"/>
    <w:rPr>
      <w:rFonts w:ascii="Arial" w:hAnsi="Arial" w:cs="Arial"/>
      <w:vanish/>
      <w:sz w:val="16"/>
      <w:szCs w:val="16"/>
    </w:rPr>
  </w:style>
  <w:style w:type="character" w:customStyle="1" w:styleId="Heading6Char">
    <w:name w:val="Heading 6 Char"/>
    <w:basedOn w:val="DefaultParagraphFont"/>
    <w:link w:val="Heading6"/>
    <w:uiPriority w:val="9"/>
    <w:semiHidden/>
    <w:rsid w:val="00FD3DCD"/>
    <w:rPr>
      <w:rFonts w:asciiTheme="majorHAnsi" w:eastAsiaTheme="majorEastAsia" w:hAnsiTheme="majorHAnsi" w:cstheme="majorBidi"/>
      <w:color w:val="25223E" w:themeColor="accent1" w:themeShade="7F"/>
    </w:rPr>
  </w:style>
  <w:style w:type="character" w:customStyle="1" w:styleId="Heading7Char">
    <w:name w:val="Heading 7 Char"/>
    <w:basedOn w:val="DefaultParagraphFont"/>
    <w:link w:val="Heading7"/>
    <w:uiPriority w:val="9"/>
    <w:semiHidden/>
    <w:rsid w:val="00FD3DCD"/>
    <w:rPr>
      <w:rFonts w:asciiTheme="majorHAnsi" w:eastAsiaTheme="majorEastAsia" w:hAnsiTheme="majorHAnsi" w:cstheme="majorBidi"/>
      <w:i/>
      <w:iCs/>
      <w:color w:val="25223E" w:themeColor="accent1" w:themeShade="7F"/>
    </w:rPr>
  </w:style>
  <w:style w:type="character" w:customStyle="1" w:styleId="Heading8Char">
    <w:name w:val="Heading 8 Char"/>
    <w:basedOn w:val="DefaultParagraphFont"/>
    <w:link w:val="Heading8"/>
    <w:uiPriority w:val="9"/>
    <w:semiHidden/>
    <w:rsid w:val="00FD3D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3DCD"/>
    <w:rPr>
      <w:rFonts w:asciiTheme="majorHAnsi" w:eastAsiaTheme="majorEastAsia" w:hAnsiTheme="majorHAnsi" w:cstheme="majorBidi"/>
      <w:i/>
      <w:iCs/>
      <w:color w:val="272727" w:themeColor="text1" w:themeTint="D8"/>
      <w:sz w:val="21"/>
      <w:szCs w:val="21"/>
    </w:rPr>
  </w:style>
  <w:style w:type="paragraph" w:customStyle="1" w:styleId="Appendix">
    <w:name w:val="Appendix"/>
    <w:basedOn w:val="BodyText"/>
    <w:next w:val="BodyText"/>
    <w:uiPriority w:val="9"/>
    <w:qFormat/>
    <w:rsid w:val="00EE0B00"/>
    <w:pPr>
      <w:keepNext/>
      <w:keepLines/>
      <w:pageBreakBefore/>
      <w:widowControl/>
      <w:numPr>
        <w:numId w:val="6"/>
      </w:numPr>
      <w:tabs>
        <w:tab w:val="clear" w:pos="1985"/>
      </w:tabs>
      <w:ind w:left="1701" w:hanging="1701"/>
    </w:pPr>
    <w:rPr>
      <w:bCs/>
      <w:color w:val="03546D" w:themeColor="text2"/>
      <w:sz w:val="28"/>
      <w:szCs w:val="28"/>
    </w:rPr>
  </w:style>
  <w:style w:type="paragraph" w:styleId="Revision">
    <w:name w:val="Revision"/>
    <w:hidden/>
    <w:uiPriority w:val="99"/>
    <w:semiHidden/>
    <w:rsid w:val="003C6CAB"/>
    <w:pPr>
      <w:widowControl/>
      <w:spacing w:line="240" w:lineRule="auto"/>
    </w:pPr>
  </w:style>
  <w:style w:type="character" w:styleId="CommentReference">
    <w:name w:val="annotation reference"/>
    <w:basedOn w:val="DefaultParagraphFont"/>
    <w:uiPriority w:val="99"/>
    <w:semiHidden/>
    <w:unhideWhenUsed/>
    <w:rsid w:val="003C6CAB"/>
    <w:rPr>
      <w:sz w:val="16"/>
      <w:szCs w:val="16"/>
    </w:rPr>
  </w:style>
  <w:style w:type="paragraph" w:styleId="CommentText">
    <w:name w:val="annotation text"/>
    <w:basedOn w:val="Normal"/>
    <w:link w:val="CommentTextChar"/>
    <w:uiPriority w:val="99"/>
    <w:semiHidden/>
    <w:unhideWhenUsed/>
    <w:rsid w:val="003C6CAB"/>
    <w:pPr>
      <w:spacing w:line="240" w:lineRule="auto"/>
    </w:pPr>
    <w:rPr>
      <w:sz w:val="20"/>
      <w:szCs w:val="20"/>
    </w:rPr>
  </w:style>
  <w:style w:type="character" w:customStyle="1" w:styleId="CommentTextChar">
    <w:name w:val="Comment Text Char"/>
    <w:basedOn w:val="DefaultParagraphFont"/>
    <w:link w:val="CommentText"/>
    <w:uiPriority w:val="99"/>
    <w:semiHidden/>
    <w:rsid w:val="003C6CAB"/>
    <w:rPr>
      <w:sz w:val="20"/>
      <w:szCs w:val="20"/>
    </w:rPr>
  </w:style>
  <w:style w:type="paragraph" w:styleId="CommentSubject">
    <w:name w:val="annotation subject"/>
    <w:basedOn w:val="CommentText"/>
    <w:next w:val="CommentText"/>
    <w:link w:val="CommentSubjectChar"/>
    <w:uiPriority w:val="99"/>
    <w:semiHidden/>
    <w:unhideWhenUsed/>
    <w:rsid w:val="003C6CAB"/>
    <w:rPr>
      <w:b/>
      <w:bCs/>
    </w:rPr>
  </w:style>
  <w:style w:type="character" w:customStyle="1" w:styleId="CommentSubjectChar">
    <w:name w:val="Comment Subject Char"/>
    <w:basedOn w:val="CommentTextChar"/>
    <w:link w:val="CommentSubject"/>
    <w:uiPriority w:val="99"/>
    <w:semiHidden/>
    <w:rsid w:val="003C6CAB"/>
    <w:rPr>
      <w:b/>
      <w:bCs/>
      <w:sz w:val="20"/>
      <w:szCs w:val="20"/>
    </w:rPr>
  </w:style>
  <w:style w:type="character" w:customStyle="1" w:styleId="UnresolvedMention3">
    <w:name w:val="Unresolved Mention3"/>
    <w:basedOn w:val="DefaultParagraphFont"/>
    <w:uiPriority w:val="99"/>
    <w:semiHidden/>
    <w:unhideWhenUsed/>
    <w:rsid w:val="00FD3DCD"/>
    <w:rPr>
      <w:color w:val="808080"/>
      <w:shd w:val="clear" w:color="auto" w:fill="E6E6E6"/>
    </w:rPr>
  </w:style>
  <w:style w:type="paragraph" w:customStyle="1" w:styleId="TableTextDetails">
    <w:name w:val="Table Text Details"/>
    <w:basedOn w:val="TableText"/>
    <w:uiPriority w:val="6"/>
    <w:semiHidden/>
    <w:qFormat/>
    <w:rsid w:val="00447B60"/>
    <w:pPr>
      <w:spacing w:before="40" w:after="80"/>
    </w:pPr>
  </w:style>
  <w:style w:type="paragraph" w:customStyle="1" w:styleId="spacer">
    <w:name w:val="spacer"/>
    <w:basedOn w:val="BodyText"/>
    <w:uiPriority w:val="9"/>
    <w:semiHidden/>
    <w:qFormat/>
    <w:rsid w:val="00060BF7"/>
    <w:pPr>
      <w:spacing w:after="0"/>
    </w:pPr>
    <w:rPr>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38846">
      <w:bodyDiv w:val="1"/>
      <w:marLeft w:val="0"/>
      <w:marRight w:val="0"/>
      <w:marTop w:val="0"/>
      <w:marBottom w:val="0"/>
      <w:divBdr>
        <w:top w:val="none" w:sz="0" w:space="0" w:color="auto"/>
        <w:left w:val="none" w:sz="0" w:space="0" w:color="auto"/>
        <w:bottom w:val="none" w:sz="0" w:space="0" w:color="auto"/>
        <w:right w:val="none" w:sz="0" w:space="0" w:color="auto"/>
      </w:divBdr>
    </w:div>
    <w:div w:id="726535910">
      <w:bodyDiv w:val="1"/>
      <w:marLeft w:val="0"/>
      <w:marRight w:val="0"/>
      <w:marTop w:val="0"/>
      <w:marBottom w:val="0"/>
      <w:divBdr>
        <w:top w:val="none" w:sz="0" w:space="0" w:color="auto"/>
        <w:left w:val="none" w:sz="0" w:space="0" w:color="auto"/>
        <w:bottom w:val="none" w:sz="0" w:space="0" w:color="auto"/>
        <w:right w:val="none" w:sz="0" w:space="0" w:color="auto"/>
      </w:divBdr>
    </w:div>
    <w:div w:id="1604804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manningham@manningham.vic.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emf"/><Relationship Id="rId19" Type="http://schemas.openxmlformats.org/officeDocument/2006/relationships/hyperlink" Target="mailto:manningham@manningham.vic.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Clients\Manningham\MAN031%20Construction%20Plan%20template\MAN031-ConstructionPlanTemplate-Fin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75EC4A2D704275B7B1CC0DDF2A4E59"/>
        <w:category>
          <w:name w:val="General"/>
          <w:gallery w:val="placeholder"/>
        </w:category>
        <w:types>
          <w:type w:val="bbPlcHdr"/>
        </w:types>
        <w:behaviors>
          <w:behavior w:val="content"/>
        </w:behaviors>
        <w:guid w:val="{26102701-CED4-487F-B510-408C7F33441B}"/>
      </w:docPartPr>
      <w:docPartBody>
        <w:p w:rsidR="00000000" w:rsidRDefault="001D2803">
          <w:pPr>
            <w:pStyle w:val="9775EC4A2D704275B7B1CC0DDF2A4E59"/>
          </w:pPr>
          <w:r w:rsidRPr="0066747A">
            <w:rPr>
              <w:color w:val="E81D30"/>
            </w:rPr>
            <w:t>[Click here to insert site address]</w:t>
          </w:r>
        </w:p>
      </w:docPartBody>
    </w:docPart>
    <w:docPart>
      <w:docPartPr>
        <w:name w:val="BAEDCC00FF1C4ECF8C35B844744DA2B6"/>
        <w:category>
          <w:name w:val="General"/>
          <w:gallery w:val="placeholder"/>
        </w:category>
        <w:types>
          <w:type w:val="bbPlcHdr"/>
        </w:types>
        <w:behaviors>
          <w:behavior w:val="content"/>
        </w:behaviors>
        <w:guid w:val="{19573E17-A213-4163-BB5F-93C4BE7EF27D}"/>
      </w:docPartPr>
      <w:docPartBody>
        <w:p w:rsidR="00000000" w:rsidRDefault="001D2803">
          <w:pPr>
            <w:pStyle w:val="BAEDCC00FF1C4ECF8C35B844744DA2B6"/>
          </w:pPr>
          <w:r w:rsidRPr="0066747A">
            <w:rPr>
              <w:color w:val="E81D30"/>
            </w:rPr>
            <w:t>[Click here to insert planning permit number]</w:t>
          </w:r>
        </w:p>
      </w:docPartBody>
    </w:docPart>
    <w:docPart>
      <w:docPartPr>
        <w:name w:val="9DB7B93C13464B118B4E43D0FCA53D4E"/>
        <w:category>
          <w:name w:val="General"/>
          <w:gallery w:val="placeholder"/>
        </w:category>
        <w:types>
          <w:type w:val="bbPlcHdr"/>
        </w:types>
        <w:behaviors>
          <w:behavior w:val="content"/>
        </w:behaviors>
        <w:guid w:val="{7DD43651-F3DA-4856-A3D5-8983CFA5B0E2}"/>
      </w:docPartPr>
      <w:docPartBody>
        <w:p w:rsidR="00000000" w:rsidRDefault="001D2803">
          <w:pPr>
            <w:pStyle w:val="9DB7B93C13464B118B4E43D0FCA53D4E"/>
          </w:pPr>
          <w:r w:rsidRPr="0066747A">
            <w:rPr>
              <w:rStyle w:val="PlaceholderText"/>
              <w:color w:val="E81D30"/>
            </w:rPr>
            <w:t>[</w:t>
          </w:r>
          <w:r w:rsidRPr="0066747A">
            <w:rPr>
              <w:color w:val="E81D30"/>
            </w:rPr>
            <w:t xml:space="preserve">Click here to insert </w:t>
          </w:r>
          <w:r w:rsidRPr="0066747A">
            <w:rPr>
              <w:rStyle w:val="PlaceholderText"/>
              <w:color w:val="E81D30"/>
            </w:rPr>
            <w:t>date]</w:t>
          </w:r>
        </w:p>
      </w:docPartBody>
    </w:docPart>
    <w:docPart>
      <w:docPartPr>
        <w:name w:val="5619607E547D43DEB953A8D8BC90CDC4"/>
        <w:category>
          <w:name w:val="General"/>
          <w:gallery w:val="placeholder"/>
        </w:category>
        <w:types>
          <w:type w:val="bbPlcHdr"/>
        </w:types>
        <w:behaviors>
          <w:behavior w:val="content"/>
        </w:behaviors>
        <w:guid w:val="{6EDE0618-83AA-42E9-BB87-1EE65FB3DC53}"/>
      </w:docPartPr>
      <w:docPartBody>
        <w:p w:rsidR="00000000" w:rsidRDefault="001D2803">
          <w:pPr>
            <w:pStyle w:val="5619607E547D43DEB953A8D8BC90CDC4"/>
          </w:pPr>
          <w:r w:rsidRPr="0066747A">
            <w:rPr>
              <w:color w:val="E81D30"/>
            </w:rPr>
            <w:t>[Click here to insert company name]</w:t>
          </w:r>
        </w:p>
      </w:docPartBody>
    </w:docPart>
    <w:docPart>
      <w:docPartPr>
        <w:name w:val="D15707802CE54DEAB9C005D76D75707D"/>
        <w:category>
          <w:name w:val="General"/>
          <w:gallery w:val="placeholder"/>
        </w:category>
        <w:types>
          <w:type w:val="bbPlcHdr"/>
        </w:types>
        <w:behaviors>
          <w:behavior w:val="content"/>
        </w:behaviors>
        <w:guid w:val="{E1C43666-32A0-4325-BADD-4080C903005A}"/>
      </w:docPartPr>
      <w:docPartBody>
        <w:p w:rsidR="00000000" w:rsidRDefault="001D2803">
          <w:pPr>
            <w:pStyle w:val="D15707802CE54DEAB9C005D76D75707D"/>
          </w:pPr>
          <w:r w:rsidRPr="0066747A">
            <w:rPr>
              <w:color w:val="E81D30"/>
            </w:rPr>
            <w:t>[Click here to insert director’s name]</w:t>
          </w:r>
        </w:p>
      </w:docPartBody>
    </w:docPart>
    <w:docPart>
      <w:docPartPr>
        <w:name w:val="4EC2B8432ED349268CB7453B3073F8A0"/>
        <w:category>
          <w:name w:val="General"/>
          <w:gallery w:val="placeholder"/>
        </w:category>
        <w:types>
          <w:type w:val="bbPlcHdr"/>
        </w:types>
        <w:behaviors>
          <w:behavior w:val="content"/>
        </w:behaviors>
        <w:guid w:val="{F0128AAA-1221-4D33-B90A-4AF67C178651}"/>
      </w:docPartPr>
      <w:docPartBody>
        <w:p w:rsidR="00000000" w:rsidRDefault="001D2803">
          <w:pPr>
            <w:pStyle w:val="4EC2B8432ED349268CB7453B3073F8A0"/>
          </w:pPr>
          <w:r w:rsidRPr="0066747A">
            <w:rPr>
              <w:color w:val="E81D30"/>
            </w:rPr>
            <w:t>[Click here to insert business address]</w:t>
          </w:r>
        </w:p>
      </w:docPartBody>
    </w:docPart>
    <w:docPart>
      <w:docPartPr>
        <w:name w:val="030DC00C3F0E4B3081E47030AB74B59E"/>
        <w:category>
          <w:name w:val="General"/>
          <w:gallery w:val="placeholder"/>
        </w:category>
        <w:types>
          <w:type w:val="bbPlcHdr"/>
        </w:types>
        <w:behaviors>
          <w:behavior w:val="content"/>
        </w:behaviors>
        <w:guid w:val="{2A237294-8CB1-4FEC-97BF-4192953B199B}"/>
      </w:docPartPr>
      <w:docPartBody>
        <w:p w:rsidR="00000000" w:rsidRDefault="001D2803">
          <w:pPr>
            <w:pStyle w:val="030DC00C3F0E4B3081E47030AB74B59E"/>
          </w:pPr>
          <w:r w:rsidRPr="0066747A">
            <w:rPr>
              <w:color w:val="E81D30"/>
            </w:rPr>
            <w:t>[Click here to insert mobile number]</w:t>
          </w:r>
        </w:p>
      </w:docPartBody>
    </w:docPart>
    <w:docPart>
      <w:docPartPr>
        <w:name w:val="183F7ABAF87A4301A88C59467E38134D"/>
        <w:category>
          <w:name w:val="General"/>
          <w:gallery w:val="placeholder"/>
        </w:category>
        <w:types>
          <w:type w:val="bbPlcHdr"/>
        </w:types>
        <w:behaviors>
          <w:behavior w:val="content"/>
        </w:behaviors>
        <w:guid w:val="{0E6B09A8-B561-41D1-AB64-4FA7AFC39A8F}"/>
      </w:docPartPr>
      <w:docPartBody>
        <w:p w:rsidR="00000000" w:rsidRDefault="001D2803">
          <w:pPr>
            <w:pStyle w:val="183F7ABAF87A4301A88C59467E38134D"/>
          </w:pPr>
          <w:r w:rsidRPr="0066747A">
            <w:rPr>
              <w:color w:val="E81D30"/>
            </w:rPr>
            <w:t>[Click here to insert email address]</w:t>
          </w:r>
        </w:p>
      </w:docPartBody>
    </w:docPart>
    <w:docPart>
      <w:docPartPr>
        <w:name w:val="EECC390266D144EFB8C3853402D7BCBC"/>
        <w:category>
          <w:name w:val="General"/>
          <w:gallery w:val="placeholder"/>
        </w:category>
        <w:types>
          <w:type w:val="bbPlcHdr"/>
        </w:types>
        <w:behaviors>
          <w:behavior w:val="content"/>
        </w:behaviors>
        <w:guid w:val="{BEB8CC6F-E84B-44D7-8FC9-A6482B92DCBF}"/>
      </w:docPartPr>
      <w:docPartBody>
        <w:p w:rsidR="00000000" w:rsidRDefault="001D2803">
          <w:pPr>
            <w:pStyle w:val="EECC390266D144EFB8C3853402D7BCBC"/>
          </w:pPr>
          <w:r w:rsidRPr="0066747A">
            <w:rPr>
              <w:color w:val="E81D30"/>
            </w:rPr>
            <w:t>[Click here to insert name]</w:t>
          </w:r>
        </w:p>
      </w:docPartBody>
    </w:docPart>
    <w:docPart>
      <w:docPartPr>
        <w:name w:val="CC13B90E52B54529A5F9A7BD5581508A"/>
        <w:category>
          <w:name w:val="General"/>
          <w:gallery w:val="placeholder"/>
        </w:category>
        <w:types>
          <w:type w:val="bbPlcHdr"/>
        </w:types>
        <w:behaviors>
          <w:behavior w:val="content"/>
        </w:behaviors>
        <w:guid w:val="{98EE27B3-0F7E-477A-8C46-94A8AFD13F08}"/>
      </w:docPartPr>
      <w:docPartBody>
        <w:p w:rsidR="00000000" w:rsidRDefault="001D2803">
          <w:pPr>
            <w:pStyle w:val="CC13B90E52B54529A5F9A7BD5581508A"/>
          </w:pPr>
          <w:r w:rsidRPr="0066747A">
            <w:rPr>
              <w:color w:val="E81D30"/>
            </w:rPr>
            <w:t>[Click here to insert no.]</w:t>
          </w:r>
        </w:p>
      </w:docPartBody>
    </w:docPart>
    <w:docPart>
      <w:docPartPr>
        <w:name w:val="0CCCBC354F9D40F8AFFA12A91D3E83BF"/>
        <w:category>
          <w:name w:val="General"/>
          <w:gallery w:val="placeholder"/>
        </w:category>
        <w:types>
          <w:type w:val="bbPlcHdr"/>
        </w:types>
        <w:behaviors>
          <w:behavior w:val="content"/>
        </w:behaviors>
        <w:guid w:val="{E015EEB7-D703-461B-8918-E56CEEFAA295}"/>
      </w:docPartPr>
      <w:docPartBody>
        <w:p w:rsidR="00000000" w:rsidRDefault="001D2803">
          <w:pPr>
            <w:pStyle w:val="0CCCBC354F9D40F8AFFA12A91D3E83BF"/>
          </w:pPr>
          <w:r w:rsidRPr="0066747A">
            <w:rPr>
              <w:color w:val="E81D30"/>
            </w:rPr>
            <w:t>[Click here to insert no.]</w:t>
          </w:r>
        </w:p>
      </w:docPartBody>
    </w:docPart>
    <w:docPart>
      <w:docPartPr>
        <w:name w:val="0B5E4475B7F94234A4F3597F0E7648F2"/>
        <w:category>
          <w:name w:val="General"/>
          <w:gallery w:val="placeholder"/>
        </w:category>
        <w:types>
          <w:type w:val="bbPlcHdr"/>
        </w:types>
        <w:behaviors>
          <w:behavior w:val="content"/>
        </w:behaviors>
        <w:guid w:val="{FC071B05-D678-4F9C-8F1D-8353C013E3F1}"/>
      </w:docPartPr>
      <w:docPartBody>
        <w:p w:rsidR="00000000" w:rsidRDefault="001D2803">
          <w:pPr>
            <w:pStyle w:val="0B5E4475B7F94234A4F3597F0E7648F2"/>
          </w:pPr>
          <w:r w:rsidRPr="0066747A">
            <w:rPr>
              <w:color w:val="E81D30"/>
            </w:rPr>
            <w:t>[Click here to insert name]</w:t>
          </w:r>
        </w:p>
      </w:docPartBody>
    </w:docPart>
    <w:docPart>
      <w:docPartPr>
        <w:name w:val="614DB38D576E4AD280060BFC5124F2FB"/>
        <w:category>
          <w:name w:val="General"/>
          <w:gallery w:val="placeholder"/>
        </w:category>
        <w:types>
          <w:type w:val="bbPlcHdr"/>
        </w:types>
        <w:behaviors>
          <w:behavior w:val="content"/>
        </w:behaviors>
        <w:guid w:val="{80FD4B39-180E-4DA5-ADD9-E8DD7EEB857D}"/>
      </w:docPartPr>
      <w:docPartBody>
        <w:p w:rsidR="00000000" w:rsidRDefault="001D2803">
          <w:pPr>
            <w:pStyle w:val="614DB38D576E4AD280060BFC5124F2FB"/>
          </w:pPr>
          <w:r w:rsidRPr="0066747A">
            <w:rPr>
              <w:color w:val="E81D30"/>
            </w:rPr>
            <w:t>[Click here to insert no.]</w:t>
          </w:r>
        </w:p>
      </w:docPartBody>
    </w:docPart>
    <w:docPart>
      <w:docPartPr>
        <w:name w:val="760092699C7048279F08A235F1FCEFC7"/>
        <w:category>
          <w:name w:val="General"/>
          <w:gallery w:val="placeholder"/>
        </w:category>
        <w:types>
          <w:type w:val="bbPlcHdr"/>
        </w:types>
        <w:behaviors>
          <w:behavior w:val="content"/>
        </w:behaviors>
        <w:guid w:val="{B8CC17D3-41D6-4D8D-9F25-3D43436B030B}"/>
      </w:docPartPr>
      <w:docPartBody>
        <w:p w:rsidR="00000000" w:rsidRDefault="001D2803">
          <w:pPr>
            <w:pStyle w:val="760092699C7048279F08A235F1FCEFC7"/>
          </w:pPr>
          <w:r w:rsidRPr="0066747A">
            <w:rPr>
              <w:color w:val="E81D30"/>
            </w:rPr>
            <w:t>[Click here to insert no.]</w:t>
          </w:r>
        </w:p>
      </w:docPartBody>
    </w:docPart>
    <w:docPart>
      <w:docPartPr>
        <w:name w:val="584DEE3F8AB84B6D9DA98B7A1CA73225"/>
        <w:category>
          <w:name w:val="General"/>
          <w:gallery w:val="placeholder"/>
        </w:category>
        <w:types>
          <w:type w:val="bbPlcHdr"/>
        </w:types>
        <w:behaviors>
          <w:behavior w:val="content"/>
        </w:behaviors>
        <w:guid w:val="{1C60A400-3408-4CDF-BB88-45D90A43DFE8}"/>
      </w:docPartPr>
      <w:docPartBody>
        <w:p w:rsidR="00000000" w:rsidRDefault="001D2803">
          <w:pPr>
            <w:pStyle w:val="584DEE3F8AB84B6D9DA98B7A1CA73225"/>
          </w:pPr>
          <w:r w:rsidRPr="0066747A">
            <w:rPr>
              <w:rStyle w:val="TableTextChar"/>
              <w:b/>
              <w:bCs/>
              <w:color w:val="E81D30"/>
            </w:rPr>
            <w:t>[Yes / No]</w:t>
          </w:r>
        </w:p>
      </w:docPartBody>
    </w:docPart>
    <w:docPart>
      <w:docPartPr>
        <w:name w:val="2B390498C92B474E9126836E79CC6B11"/>
        <w:category>
          <w:name w:val="General"/>
          <w:gallery w:val="placeholder"/>
        </w:category>
        <w:types>
          <w:type w:val="bbPlcHdr"/>
        </w:types>
        <w:behaviors>
          <w:behavior w:val="content"/>
        </w:behaviors>
        <w:guid w:val="{252E0B29-D877-46CB-8633-3BB203643685}"/>
      </w:docPartPr>
      <w:docPartBody>
        <w:p w:rsidR="00000000" w:rsidRDefault="001D2803">
          <w:pPr>
            <w:pStyle w:val="2B390498C92B474E9126836E79CC6B11"/>
          </w:pPr>
          <w:r w:rsidRPr="0066747A">
            <w:rPr>
              <w:rStyle w:val="PlaceholderText"/>
              <w:color w:val="E81D30"/>
            </w:rPr>
            <w:t>[Insert date]</w:t>
          </w:r>
        </w:p>
      </w:docPartBody>
    </w:docPart>
    <w:docPart>
      <w:docPartPr>
        <w:name w:val="EE8DCCAB9FAC41F0AECE7BF2E6985D47"/>
        <w:category>
          <w:name w:val="General"/>
          <w:gallery w:val="placeholder"/>
        </w:category>
        <w:types>
          <w:type w:val="bbPlcHdr"/>
        </w:types>
        <w:behaviors>
          <w:behavior w:val="content"/>
        </w:behaviors>
        <w:guid w:val="{4AB4E7F3-01A5-4DEE-AFAD-7AF54EFFD66E}"/>
      </w:docPartPr>
      <w:docPartBody>
        <w:p w:rsidR="00000000" w:rsidRDefault="001D2803">
          <w:pPr>
            <w:pStyle w:val="EE8DCCAB9FAC41F0AECE7BF2E6985D47"/>
          </w:pPr>
          <w:r w:rsidRPr="0066747A">
            <w:rPr>
              <w:rStyle w:val="PlaceholderText"/>
              <w:color w:val="E81D30"/>
            </w:rPr>
            <w:t>[Insert date]</w:t>
          </w:r>
        </w:p>
      </w:docPartBody>
    </w:docPart>
    <w:docPart>
      <w:docPartPr>
        <w:name w:val="1C75B194EEAD44F49008F3ED574E49AF"/>
        <w:category>
          <w:name w:val="General"/>
          <w:gallery w:val="placeholder"/>
        </w:category>
        <w:types>
          <w:type w:val="bbPlcHdr"/>
        </w:types>
        <w:behaviors>
          <w:behavior w:val="content"/>
        </w:behaviors>
        <w:guid w:val="{0936552D-7AB5-456F-B916-BF6AA178FAD2}"/>
      </w:docPartPr>
      <w:docPartBody>
        <w:p w:rsidR="00000000" w:rsidRDefault="001D2803">
          <w:pPr>
            <w:pStyle w:val="1C75B194EEAD44F49008F3ED574E49AF"/>
          </w:pPr>
          <w:r w:rsidRPr="0066747A">
            <w:rPr>
              <w:color w:val="E81D30"/>
            </w:rPr>
            <w:t>[Insert name]</w:t>
          </w:r>
        </w:p>
      </w:docPartBody>
    </w:docPart>
    <w:docPart>
      <w:docPartPr>
        <w:name w:val="F435C200E03849D5BF175BA7EE477EDC"/>
        <w:category>
          <w:name w:val="General"/>
          <w:gallery w:val="placeholder"/>
        </w:category>
        <w:types>
          <w:type w:val="bbPlcHdr"/>
        </w:types>
        <w:behaviors>
          <w:behavior w:val="content"/>
        </w:behaviors>
        <w:guid w:val="{5F0A5EE8-1E0E-4551-BAD7-C7AFE83200FC}"/>
      </w:docPartPr>
      <w:docPartBody>
        <w:p w:rsidR="00000000" w:rsidRDefault="001D2803">
          <w:pPr>
            <w:pStyle w:val="F435C200E03849D5BF175BA7EE477EDC"/>
          </w:pPr>
          <w:r w:rsidRPr="0066747A">
            <w:rPr>
              <w:color w:val="E81D30"/>
            </w:rPr>
            <w:t>[Insert number]</w:t>
          </w:r>
        </w:p>
      </w:docPartBody>
    </w:docPart>
    <w:docPart>
      <w:docPartPr>
        <w:name w:val="CA4C01C34D8C46E1B275A65B68749F74"/>
        <w:category>
          <w:name w:val="General"/>
          <w:gallery w:val="placeholder"/>
        </w:category>
        <w:types>
          <w:type w:val="bbPlcHdr"/>
        </w:types>
        <w:behaviors>
          <w:behavior w:val="content"/>
        </w:behaviors>
        <w:guid w:val="{BABBCF89-0483-4708-BFB7-B831406AA0C8}"/>
      </w:docPartPr>
      <w:docPartBody>
        <w:p w:rsidR="00000000" w:rsidRDefault="001D2803">
          <w:pPr>
            <w:pStyle w:val="CA4C01C34D8C46E1B275A65B68749F74"/>
          </w:pPr>
          <w:r w:rsidRPr="0066747A">
            <w:rPr>
              <w:rStyle w:val="PlaceholderText"/>
              <w:color w:val="E81D30"/>
            </w:rPr>
            <w:t>[Insert date]</w:t>
          </w:r>
        </w:p>
      </w:docPartBody>
    </w:docPart>
    <w:docPart>
      <w:docPartPr>
        <w:name w:val="261EE047AD9B49CC803E57FCADF02602"/>
        <w:category>
          <w:name w:val="General"/>
          <w:gallery w:val="placeholder"/>
        </w:category>
        <w:types>
          <w:type w:val="bbPlcHdr"/>
        </w:types>
        <w:behaviors>
          <w:behavior w:val="content"/>
        </w:behaviors>
        <w:guid w:val="{7AF97851-E45B-4A91-ABFF-0F0073DE51B0}"/>
      </w:docPartPr>
      <w:docPartBody>
        <w:p w:rsidR="00000000" w:rsidRDefault="001D2803">
          <w:pPr>
            <w:pStyle w:val="261EE047AD9B49CC803E57FCADF02602"/>
          </w:pPr>
          <w:r w:rsidRPr="0066747A">
            <w:rPr>
              <w:rStyle w:val="PlaceholderText"/>
              <w:color w:val="E81D30"/>
            </w:rPr>
            <w:t>[Insert date]</w:t>
          </w:r>
        </w:p>
      </w:docPartBody>
    </w:docPart>
    <w:docPart>
      <w:docPartPr>
        <w:name w:val="B0080EC28E61461D9721567307DE8206"/>
        <w:category>
          <w:name w:val="General"/>
          <w:gallery w:val="placeholder"/>
        </w:category>
        <w:types>
          <w:type w:val="bbPlcHdr"/>
        </w:types>
        <w:behaviors>
          <w:behavior w:val="content"/>
        </w:behaviors>
        <w:guid w:val="{9C44B528-D583-45EE-A641-02D4C747C107}"/>
      </w:docPartPr>
      <w:docPartBody>
        <w:p w:rsidR="00000000" w:rsidRDefault="001D2803">
          <w:pPr>
            <w:pStyle w:val="B0080EC28E61461D9721567307DE8206"/>
          </w:pPr>
          <w:r w:rsidRPr="0066747A">
            <w:rPr>
              <w:color w:val="E81D30"/>
            </w:rPr>
            <w:t>[Insert name]</w:t>
          </w:r>
        </w:p>
      </w:docPartBody>
    </w:docPart>
    <w:docPart>
      <w:docPartPr>
        <w:name w:val="CDB7C4E19B2345BCB390CE5C3EEFCA9C"/>
        <w:category>
          <w:name w:val="General"/>
          <w:gallery w:val="placeholder"/>
        </w:category>
        <w:types>
          <w:type w:val="bbPlcHdr"/>
        </w:types>
        <w:behaviors>
          <w:behavior w:val="content"/>
        </w:behaviors>
        <w:guid w:val="{18D77201-61AF-486B-A4C0-431BE5EB36B6}"/>
      </w:docPartPr>
      <w:docPartBody>
        <w:p w:rsidR="00000000" w:rsidRDefault="001D2803">
          <w:pPr>
            <w:pStyle w:val="CDB7C4E19B2345BCB390CE5C3EEFCA9C"/>
          </w:pPr>
          <w:r w:rsidRPr="0066747A">
            <w:rPr>
              <w:color w:val="E81D30"/>
            </w:rPr>
            <w:t>[Insert number]</w:t>
          </w:r>
        </w:p>
      </w:docPartBody>
    </w:docPart>
    <w:docPart>
      <w:docPartPr>
        <w:name w:val="EE0C25295E08485698F47F9E63340DF8"/>
        <w:category>
          <w:name w:val="General"/>
          <w:gallery w:val="placeholder"/>
        </w:category>
        <w:types>
          <w:type w:val="bbPlcHdr"/>
        </w:types>
        <w:behaviors>
          <w:behavior w:val="content"/>
        </w:behaviors>
        <w:guid w:val="{94678C7A-B79A-46CD-A619-DC137DE95E30}"/>
      </w:docPartPr>
      <w:docPartBody>
        <w:p w:rsidR="00000000" w:rsidRDefault="001D2803">
          <w:pPr>
            <w:pStyle w:val="EE0C25295E08485698F47F9E63340DF8"/>
          </w:pPr>
          <w:r w:rsidRPr="0066747A">
            <w:rPr>
              <w:rStyle w:val="PlaceholderText"/>
              <w:color w:val="E81D30"/>
            </w:rPr>
            <w:t>[Insert date]</w:t>
          </w:r>
        </w:p>
      </w:docPartBody>
    </w:docPart>
    <w:docPart>
      <w:docPartPr>
        <w:name w:val="956A2AF56A5F412AAB750CE58FC06E6E"/>
        <w:category>
          <w:name w:val="General"/>
          <w:gallery w:val="placeholder"/>
        </w:category>
        <w:types>
          <w:type w:val="bbPlcHdr"/>
        </w:types>
        <w:behaviors>
          <w:behavior w:val="content"/>
        </w:behaviors>
        <w:guid w:val="{21FCE0C6-6684-4441-9057-6437A2AFF958}"/>
      </w:docPartPr>
      <w:docPartBody>
        <w:p w:rsidR="00000000" w:rsidRDefault="001D2803">
          <w:pPr>
            <w:pStyle w:val="956A2AF56A5F412AAB750CE58FC06E6E"/>
          </w:pPr>
          <w:r w:rsidRPr="0066747A">
            <w:rPr>
              <w:rStyle w:val="PlaceholderText"/>
              <w:color w:val="E81D30"/>
            </w:rPr>
            <w:t>[Insert date]</w:t>
          </w:r>
        </w:p>
      </w:docPartBody>
    </w:docPart>
    <w:docPart>
      <w:docPartPr>
        <w:name w:val="2A4BC0480ED24F7DB4C8859DC6C7E38C"/>
        <w:category>
          <w:name w:val="General"/>
          <w:gallery w:val="placeholder"/>
        </w:category>
        <w:types>
          <w:type w:val="bbPlcHdr"/>
        </w:types>
        <w:behaviors>
          <w:behavior w:val="content"/>
        </w:behaviors>
        <w:guid w:val="{861FAD87-2DDD-4197-B413-5F131FC77EF8}"/>
      </w:docPartPr>
      <w:docPartBody>
        <w:p w:rsidR="00000000" w:rsidRDefault="001D2803">
          <w:pPr>
            <w:pStyle w:val="2A4BC0480ED24F7DB4C8859DC6C7E38C"/>
          </w:pPr>
          <w:r w:rsidRPr="0066747A">
            <w:rPr>
              <w:color w:val="E81D30"/>
            </w:rPr>
            <w:t>[Insert name]</w:t>
          </w:r>
        </w:p>
      </w:docPartBody>
    </w:docPart>
    <w:docPart>
      <w:docPartPr>
        <w:name w:val="5396F06D95C741759D60A5CA1B570403"/>
        <w:category>
          <w:name w:val="General"/>
          <w:gallery w:val="placeholder"/>
        </w:category>
        <w:types>
          <w:type w:val="bbPlcHdr"/>
        </w:types>
        <w:behaviors>
          <w:behavior w:val="content"/>
        </w:behaviors>
        <w:guid w:val="{A028393A-0F0F-4A87-9B09-69EB2B82A8BB}"/>
      </w:docPartPr>
      <w:docPartBody>
        <w:p w:rsidR="00000000" w:rsidRDefault="001D2803">
          <w:pPr>
            <w:pStyle w:val="5396F06D95C741759D60A5CA1B570403"/>
          </w:pPr>
          <w:r w:rsidRPr="0066747A">
            <w:rPr>
              <w:color w:val="E81D30"/>
            </w:rPr>
            <w:t>[Insert number]</w:t>
          </w:r>
        </w:p>
      </w:docPartBody>
    </w:docPart>
    <w:docPart>
      <w:docPartPr>
        <w:name w:val="C4C345A88A454DA5A75CB0A53A9BAD66"/>
        <w:category>
          <w:name w:val="General"/>
          <w:gallery w:val="placeholder"/>
        </w:category>
        <w:types>
          <w:type w:val="bbPlcHdr"/>
        </w:types>
        <w:behaviors>
          <w:behavior w:val="content"/>
        </w:behaviors>
        <w:guid w:val="{E97DF7A4-B3B8-4F4B-8374-56FE21822055}"/>
      </w:docPartPr>
      <w:docPartBody>
        <w:p w:rsidR="00000000" w:rsidRDefault="001D2803">
          <w:pPr>
            <w:pStyle w:val="C4C345A88A454DA5A75CB0A53A9BAD66"/>
          </w:pPr>
          <w:r w:rsidRPr="0066747A">
            <w:rPr>
              <w:rStyle w:val="TableTextChar"/>
              <w:b/>
              <w:bCs/>
              <w:color w:val="E81D30"/>
            </w:rPr>
            <w:t>[Yes / No]</w:t>
          </w:r>
        </w:p>
      </w:docPartBody>
    </w:docPart>
    <w:docPart>
      <w:docPartPr>
        <w:name w:val="ED5DA42E4CA441CEB16144090BBCFD6A"/>
        <w:category>
          <w:name w:val="General"/>
          <w:gallery w:val="placeholder"/>
        </w:category>
        <w:types>
          <w:type w:val="bbPlcHdr"/>
        </w:types>
        <w:behaviors>
          <w:behavior w:val="content"/>
        </w:behaviors>
        <w:guid w:val="{E511C029-384A-4447-A0EB-DEFCB6970193}"/>
      </w:docPartPr>
      <w:docPartBody>
        <w:p w:rsidR="00000000" w:rsidRDefault="001D2803">
          <w:pPr>
            <w:pStyle w:val="ED5DA42E4CA441CEB16144090BBCFD6A"/>
          </w:pPr>
          <w:r w:rsidRPr="0066747A">
            <w:rPr>
              <w:color w:val="E81D30"/>
            </w:rPr>
            <w:t>[Click here to insert details]</w:t>
          </w:r>
        </w:p>
      </w:docPartBody>
    </w:docPart>
    <w:docPart>
      <w:docPartPr>
        <w:name w:val="7D6F4FDDC1BC4CAFB89F3DB2062A9CB3"/>
        <w:category>
          <w:name w:val="General"/>
          <w:gallery w:val="placeholder"/>
        </w:category>
        <w:types>
          <w:type w:val="bbPlcHdr"/>
        </w:types>
        <w:behaviors>
          <w:behavior w:val="content"/>
        </w:behaviors>
        <w:guid w:val="{917F187A-97D0-4705-9F37-70E87515ED51}"/>
      </w:docPartPr>
      <w:docPartBody>
        <w:p w:rsidR="00000000" w:rsidRDefault="001D2803">
          <w:pPr>
            <w:pStyle w:val="7D6F4FDDC1BC4CAFB89F3DB2062A9CB3"/>
          </w:pPr>
          <w:r w:rsidRPr="0066747A">
            <w:rPr>
              <w:color w:val="FF0000"/>
            </w:rPr>
            <w:t>[Click here to insert name]</w:t>
          </w:r>
        </w:p>
      </w:docPartBody>
    </w:docPart>
    <w:docPart>
      <w:docPartPr>
        <w:name w:val="A7D2250B93F149B6ABC3AEECCB010016"/>
        <w:category>
          <w:name w:val="General"/>
          <w:gallery w:val="placeholder"/>
        </w:category>
        <w:types>
          <w:type w:val="bbPlcHdr"/>
        </w:types>
        <w:behaviors>
          <w:behavior w:val="content"/>
        </w:behaviors>
        <w:guid w:val="{346C256F-BAEF-4151-B1DC-A64DB029BE3E}"/>
      </w:docPartPr>
      <w:docPartBody>
        <w:p w:rsidR="00000000" w:rsidRDefault="001D2803">
          <w:pPr>
            <w:pStyle w:val="A7D2250B93F149B6ABC3AEECCB010016"/>
          </w:pPr>
          <w:r w:rsidRPr="0066747A">
            <w:rPr>
              <w:color w:val="FF0000"/>
            </w:rPr>
            <w:t>[Click here to insert date]</w:t>
          </w:r>
        </w:p>
      </w:docPartBody>
    </w:docPart>
    <w:docPart>
      <w:docPartPr>
        <w:name w:val="110EAD99C1984C2CA64011816057EB6C"/>
        <w:category>
          <w:name w:val="General"/>
          <w:gallery w:val="placeholder"/>
        </w:category>
        <w:types>
          <w:type w:val="bbPlcHdr"/>
        </w:types>
        <w:behaviors>
          <w:behavior w:val="content"/>
        </w:behaviors>
        <w:guid w:val="{1514287F-E20A-4BD0-91A4-5C325502340D}"/>
      </w:docPartPr>
      <w:docPartBody>
        <w:p w:rsidR="00000000" w:rsidRDefault="001D2803">
          <w:pPr>
            <w:pStyle w:val="110EAD99C1984C2CA64011816057EB6C"/>
          </w:pPr>
          <w:r w:rsidRPr="0066747A">
            <w:rPr>
              <w:color w:val="E81D30"/>
            </w:rPr>
            <w:t>[Click here to insert name]</w:t>
          </w:r>
        </w:p>
      </w:docPartBody>
    </w:docPart>
    <w:docPart>
      <w:docPartPr>
        <w:name w:val="F5B6E60026304C8DA203B3A5F16D48F8"/>
        <w:category>
          <w:name w:val="General"/>
          <w:gallery w:val="placeholder"/>
        </w:category>
        <w:types>
          <w:type w:val="bbPlcHdr"/>
        </w:types>
        <w:behaviors>
          <w:behavior w:val="content"/>
        </w:behaviors>
        <w:guid w:val="{241A5603-DE73-4B99-8AAA-6A05A6ECE173}"/>
      </w:docPartPr>
      <w:docPartBody>
        <w:p w:rsidR="00000000" w:rsidRDefault="001D2803">
          <w:pPr>
            <w:pStyle w:val="F5B6E60026304C8DA203B3A5F16D48F8"/>
          </w:pPr>
          <w:r w:rsidRPr="0066747A">
            <w:rPr>
              <w:color w:val="E81D30"/>
            </w:rPr>
            <w:t>[Click here to insert contact number]</w:t>
          </w:r>
        </w:p>
      </w:docPartBody>
    </w:docPart>
    <w:docPart>
      <w:docPartPr>
        <w:name w:val="997521D32566447BBB8E206982C94C75"/>
        <w:category>
          <w:name w:val="General"/>
          <w:gallery w:val="placeholder"/>
        </w:category>
        <w:types>
          <w:type w:val="bbPlcHdr"/>
        </w:types>
        <w:behaviors>
          <w:behavior w:val="content"/>
        </w:behaviors>
        <w:guid w:val="{988CE87C-D2DB-498D-874D-C9DD6F6DA404}"/>
      </w:docPartPr>
      <w:docPartBody>
        <w:p w:rsidR="00000000" w:rsidRDefault="001D2803">
          <w:pPr>
            <w:pStyle w:val="997521D32566447BBB8E206982C94C75"/>
          </w:pPr>
          <w:r w:rsidRPr="0066747A">
            <w:rPr>
              <w:color w:val="E81D30"/>
            </w:rPr>
            <w:t>[Click here to insert name]</w:t>
          </w:r>
        </w:p>
      </w:docPartBody>
    </w:docPart>
    <w:docPart>
      <w:docPartPr>
        <w:name w:val="92FDC4AE82D445C19B13D469DD47F1EA"/>
        <w:category>
          <w:name w:val="General"/>
          <w:gallery w:val="placeholder"/>
        </w:category>
        <w:types>
          <w:type w:val="bbPlcHdr"/>
        </w:types>
        <w:behaviors>
          <w:behavior w:val="content"/>
        </w:behaviors>
        <w:guid w:val="{3AD58E64-5471-4A3B-87AD-F6B066D51457}"/>
      </w:docPartPr>
      <w:docPartBody>
        <w:p w:rsidR="00000000" w:rsidRDefault="001D2803">
          <w:pPr>
            <w:pStyle w:val="92FDC4AE82D445C19B13D469DD47F1EA"/>
          </w:pPr>
          <w:r w:rsidRPr="0066747A">
            <w:rPr>
              <w:color w:val="E81D30"/>
            </w:rPr>
            <w:t>[Click here to insert contact number]</w:t>
          </w:r>
        </w:p>
      </w:docPartBody>
    </w:docPart>
    <w:docPart>
      <w:docPartPr>
        <w:name w:val="551C1C205CD64514B634BEDDF759F331"/>
        <w:category>
          <w:name w:val="General"/>
          <w:gallery w:val="placeholder"/>
        </w:category>
        <w:types>
          <w:type w:val="bbPlcHdr"/>
        </w:types>
        <w:behaviors>
          <w:behavior w:val="content"/>
        </w:behaviors>
        <w:guid w:val="{1F0BDB9F-174D-40EC-BD1F-F96445E49555}"/>
      </w:docPartPr>
      <w:docPartBody>
        <w:p w:rsidR="00000000" w:rsidRDefault="001D2803">
          <w:pPr>
            <w:pStyle w:val="551C1C205CD64514B634BEDDF759F331"/>
          </w:pPr>
          <w:r w:rsidRPr="0066747A">
            <w:rPr>
              <w:color w:val="E81D30"/>
            </w:rPr>
            <w:t>[Click here to insert details]</w:t>
          </w:r>
        </w:p>
      </w:docPartBody>
    </w:docPart>
    <w:docPart>
      <w:docPartPr>
        <w:name w:val="BB4E1B27B5DC4DF0B15E6EC25E8104A3"/>
        <w:category>
          <w:name w:val="General"/>
          <w:gallery w:val="placeholder"/>
        </w:category>
        <w:types>
          <w:type w:val="bbPlcHdr"/>
        </w:types>
        <w:behaviors>
          <w:behavior w:val="content"/>
        </w:behaviors>
        <w:guid w:val="{DCDB7AC8-1CAE-41B2-B3DE-E71ECECC5A9A}"/>
      </w:docPartPr>
      <w:docPartBody>
        <w:p w:rsidR="00000000" w:rsidRDefault="001D2803">
          <w:pPr>
            <w:pStyle w:val="BB4E1B27B5DC4DF0B15E6EC25E8104A3"/>
          </w:pPr>
          <w:r w:rsidRPr="0066747A">
            <w:rPr>
              <w:color w:val="E81D30"/>
            </w:rPr>
            <w:t>[Click here to insert details – if no on-site lighting is to be provided indicate N/A]</w:t>
          </w:r>
        </w:p>
      </w:docPartBody>
    </w:docPart>
    <w:docPart>
      <w:docPartPr>
        <w:name w:val="ECE10CC33E4043E5B3F9295FE7EFD7E4"/>
        <w:category>
          <w:name w:val="General"/>
          <w:gallery w:val="placeholder"/>
        </w:category>
        <w:types>
          <w:type w:val="bbPlcHdr"/>
        </w:types>
        <w:behaviors>
          <w:behavior w:val="content"/>
        </w:behaviors>
        <w:guid w:val="{ACAF53AC-2FE1-450C-B7A6-65A5C15CD7A9}"/>
      </w:docPartPr>
      <w:docPartBody>
        <w:p w:rsidR="00000000" w:rsidRDefault="001D2803">
          <w:pPr>
            <w:pStyle w:val="ECE10CC33E4043E5B3F9295FE7EFD7E4"/>
          </w:pPr>
          <w:r w:rsidRPr="0066747A">
            <w:rPr>
              <w:color w:val="E81D30"/>
            </w:rPr>
            <w:t>[Click here to enter description / details]</w:t>
          </w:r>
        </w:p>
      </w:docPartBody>
    </w:docPart>
    <w:docPart>
      <w:docPartPr>
        <w:name w:val="7BBE7FCCFDB14C8CA3B4DE23B0D8BDDD"/>
        <w:category>
          <w:name w:val="General"/>
          <w:gallery w:val="placeholder"/>
        </w:category>
        <w:types>
          <w:type w:val="bbPlcHdr"/>
        </w:types>
        <w:behaviors>
          <w:behavior w:val="content"/>
        </w:behaviors>
        <w:guid w:val="{BDED4957-4634-4C46-823D-B2BC8DF83C76}"/>
      </w:docPartPr>
      <w:docPartBody>
        <w:p w:rsidR="00000000" w:rsidRDefault="001D2803">
          <w:pPr>
            <w:pStyle w:val="7BBE7FCCFDB14C8CA3B4DE23B0D8BDDD"/>
          </w:pPr>
          <w:r w:rsidRPr="0066747A">
            <w:rPr>
              <w:color w:val="E81D30"/>
            </w:rPr>
            <w:t>[Click here to enter description / details]</w:t>
          </w:r>
        </w:p>
      </w:docPartBody>
    </w:docPart>
    <w:docPart>
      <w:docPartPr>
        <w:name w:val="A8CD002C1BAC4A758FAB3DAAEAE2EBBA"/>
        <w:category>
          <w:name w:val="General"/>
          <w:gallery w:val="placeholder"/>
        </w:category>
        <w:types>
          <w:type w:val="bbPlcHdr"/>
        </w:types>
        <w:behaviors>
          <w:behavior w:val="content"/>
        </w:behaviors>
        <w:guid w:val="{F3F7F31E-BBF5-4BA1-933D-1BC728016058}"/>
      </w:docPartPr>
      <w:docPartBody>
        <w:p w:rsidR="00000000" w:rsidRDefault="001D2803">
          <w:pPr>
            <w:pStyle w:val="A8CD002C1BAC4A758FAB3DAAEAE2EBBA"/>
          </w:pPr>
          <w:r w:rsidRPr="0066747A">
            <w:rPr>
              <w:color w:val="E81D30"/>
            </w:rPr>
            <w:t>[Click here to enter description / details]</w:t>
          </w:r>
        </w:p>
      </w:docPartBody>
    </w:docPart>
    <w:docPart>
      <w:docPartPr>
        <w:name w:val="D85E820641D84EAE825318BBF456A175"/>
        <w:category>
          <w:name w:val="General"/>
          <w:gallery w:val="placeholder"/>
        </w:category>
        <w:types>
          <w:type w:val="bbPlcHdr"/>
        </w:types>
        <w:behaviors>
          <w:behavior w:val="content"/>
        </w:behaviors>
        <w:guid w:val="{C909D820-F007-4BA9-ACCF-3FAABED72086}"/>
      </w:docPartPr>
      <w:docPartBody>
        <w:p w:rsidR="00000000" w:rsidRDefault="001D2803">
          <w:pPr>
            <w:pStyle w:val="D85E820641D84EAE825318BBF456A175"/>
          </w:pPr>
          <w:r w:rsidRPr="0066747A">
            <w:rPr>
              <w:color w:val="E81D30"/>
            </w:rPr>
            <w:t>[Click here to enter description / details]</w:t>
          </w:r>
        </w:p>
      </w:docPartBody>
    </w:docPart>
    <w:docPart>
      <w:docPartPr>
        <w:name w:val="B017CD9B6E7A47B0B336109DE06BDE2F"/>
        <w:category>
          <w:name w:val="General"/>
          <w:gallery w:val="placeholder"/>
        </w:category>
        <w:types>
          <w:type w:val="bbPlcHdr"/>
        </w:types>
        <w:behaviors>
          <w:behavior w:val="content"/>
        </w:behaviors>
        <w:guid w:val="{37ED9D04-624A-4646-87DA-B56BD62BCA74}"/>
      </w:docPartPr>
      <w:docPartBody>
        <w:p w:rsidR="00000000" w:rsidRDefault="001D2803">
          <w:pPr>
            <w:pStyle w:val="B017CD9B6E7A47B0B336109DE06BDE2F"/>
          </w:pPr>
          <w:r w:rsidRPr="0066747A">
            <w:rPr>
              <w:color w:val="E81D30"/>
            </w:rPr>
            <w:t>[Click here to enter description / details]</w:t>
          </w:r>
        </w:p>
      </w:docPartBody>
    </w:docPart>
    <w:docPart>
      <w:docPartPr>
        <w:name w:val="C8CEBE3329084BC2A6B7BD1C6D690818"/>
        <w:category>
          <w:name w:val="General"/>
          <w:gallery w:val="placeholder"/>
        </w:category>
        <w:types>
          <w:type w:val="bbPlcHdr"/>
        </w:types>
        <w:behaviors>
          <w:behavior w:val="content"/>
        </w:behaviors>
        <w:guid w:val="{857B56BB-E519-490D-948C-4EE0FDCE7F07}"/>
      </w:docPartPr>
      <w:docPartBody>
        <w:p w:rsidR="00000000" w:rsidRDefault="001D2803">
          <w:pPr>
            <w:pStyle w:val="C8CEBE3329084BC2A6B7BD1C6D690818"/>
          </w:pPr>
          <w:r w:rsidRPr="0066747A">
            <w:rPr>
              <w:color w:val="E81D30"/>
            </w:rPr>
            <w:t>[Click here to enter description / details]</w:t>
          </w:r>
        </w:p>
      </w:docPartBody>
    </w:docPart>
    <w:docPart>
      <w:docPartPr>
        <w:name w:val="3A362AD2A68D474EB1E72D2CF4FB5C6A"/>
        <w:category>
          <w:name w:val="General"/>
          <w:gallery w:val="placeholder"/>
        </w:category>
        <w:types>
          <w:type w:val="bbPlcHdr"/>
        </w:types>
        <w:behaviors>
          <w:behavior w:val="content"/>
        </w:behaviors>
        <w:guid w:val="{0D7F5E41-2081-4CF2-A0CD-9C2C687F67B8}"/>
      </w:docPartPr>
      <w:docPartBody>
        <w:p w:rsidR="00000000" w:rsidRDefault="001D2803">
          <w:pPr>
            <w:pStyle w:val="3A362AD2A68D474EB1E72D2CF4FB5C6A"/>
          </w:pPr>
          <w:r w:rsidRPr="0066747A">
            <w:rPr>
              <w:color w:val="E81D30"/>
            </w:rPr>
            <w:t>[Click here to enter description / details]</w:t>
          </w:r>
        </w:p>
      </w:docPartBody>
    </w:docPart>
    <w:docPart>
      <w:docPartPr>
        <w:name w:val="57B73D21ECFD410D934F772A3044339B"/>
        <w:category>
          <w:name w:val="General"/>
          <w:gallery w:val="placeholder"/>
        </w:category>
        <w:types>
          <w:type w:val="bbPlcHdr"/>
        </w:types>
        <w:behaviors>
          <w:behavior w:val="content"/>
        </w:behaviors>
        <w:guid w:val="{275C8A7B-DD62-42E1-89B5-7A3AFD26149D}"/>
      </w:docPartPr>
      <w:docPartBody>
        <w:p w:rsidR="00000000" w:rsidRDefault="006D2C25">
          <w:pPr>
            <w:pStyle w:val="57B73D21ECFD410D934F772A3044339B"/>
          </w:pPr>
          <w:r>
            <w:t>[Report Title]</w:t>
          </w:r>
        </w:p>
      </w:docPartBody>
    </w:docPart>
    <w:docPart>
      <w:docPartPr>
        <w:name w:val="18446890487C4728A57FEC0BC52AB3D2"/>
        <w:category>
          <w:name w:val="General"/>
          <w:gallery w:val="placeholder"/>
        </w:category>
        <w:types>
          <w:type w:val="bbPlcHdr"/>
        </w:types>
        <w:behaviors>
          <w:behavior w:val="content"/>
        </w:behaviors>
        <w:guid w:val="{40A49C5C-2100-420A-AD2C-A099D80E9C43}"/>
      </w:docPartPr>
      <w:docPartBody>
        <w:p w:rsidR="00000000" w:rsidRDefault="006D2C25">
          <w:pPr>
            <w:pStyle w:val="18446890487C4728A57FEC0BC52AB3D2"/>
          </w:pPr>
          <w:r w:rsidRPr="003D76A8">
            <w:rPr>
              <w:color w:val="000000" w:themeColor="text1"/>
              <w:spacing w:val="-3"/>
              <w:sz w:val="16"/>
              <w:szCs w:val="16"/>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 w:name="Minion Pro">
    <w:panose1 w:val="0204050305030609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75EC4A2D704275B7B1CC0DDF2A4E59">
    <w:name w:val="9775EC4A2D704275B7B1CC0DDF2A4E59"/>
  </w:style>
  <w:style w:type="paragraph" w:customStyle="1" w:styleId="BAEDCC00FF1C4ECF8C35B844744DA2B6">
    <w:name w:val="BAEDCC00FF1C4ECF8C35B844744DA2B6"/>
  </w:style>
  <w:style w:type="character" w:styleId="PlaceholderText">
    <w:name w:val="Placeholder Text"/>
    <w:basedOn w:val="DefaultParagraphFont"/>
    <w:uiPriority w:val="99"/>
    <w:rPr>
      <w:color w:val="808080"/>
    </w:rPr>
  </w:style>
  <w:style w:type="paragraph" w:customStyle="1" w:styleId="9DB7B93C13464B118B4E43D0FCA53D4E">
    <w:name w:val="9DB7B93C13464B118B4E43D0FCA53D4E"/>
  </w:style>
  <w:style w:type="paragraph" w:customStyle="1" w:styleId="5619607E547D43DEB953A8D8BC90CDC4">
    <w:name w:val="5619607E547D43DEB953A8D8BC90CDC4"/>
  </w:style>
  <w:style w:type="paragraph" w:customStyle="1" w:styleId="D15707802CE54DEAB9C005D76D75707D">
    <w:name w:val="D15707802CE54DEAB9C005D76D75707D"/>
  </w:style>
  <w:style w:type="paragraph" w:customStyle="1" w:styleId="4EC2B8432ED349268CB7453B3073F8A0">
    <w:name w:val="4EC2B8432ED349268CB7453B3073F8A0"/>
  </w:style>
  <w:style w:type="paragraph" w:customStyle="1" w:styleId="030DC00C3F0E4B3081E47030AB74B59E">
    <w:name w:val="030DC00C3F0E4B3081E47030AB74B59E"/>
  </w:style>
  <w:style w:type="paragraph" w:customStyle="1" w:styleId="183F7ABAF87A4301A88C59467E38134D">
    <w:name w:val="183F7ABAF87A4301A88C59467E38134D"/>
  </w:style>
  <w:style w:type="paragraph" w:customStyle="1" w:styleId="EECC390266D144EFB8C3853402D7BCBC">
    <w:name w:val="EECC390266D144EFB8C3853402D7BCBC"/>
  </w:style>
  <w:style w:type="paragraph" w:customStyle="1" w:styleId="CC13B90E52B54529A5F9A7BD5581508A">
    <w:name w:val="CC13B90E52B54529A5F9A7BD5581508A"/>
  </w:style>
  <w:style w:type="paragraph" w:customStyle="1" w:styleId="0CCCBC354F9D40F8AFFA12A91D3E83BF">
    <w:name w:val="0CCCBC354F9D40F8AFFA12A91D3E83BF"/>
  </w:style>
  <w:style w:type="paragraph" w:customStyle="1" w:styleId="0B5E4475B7F94234A4F3597F0E7648F2">
    <w:name w:val="0B5E4475B7F94234A4F3597F0E7648F2"/>
  </w:style>
  <w:style w:type="paragraph" w:customStyle="1" w:styleId="614DB38D576E4AD280060BFC5124F2FB">
    <w:name w:val="614DB38D576E4AD280060BFC5124F2FB"/>
  </w:style>
  <w:style w:type="paragraph" w:customStyle="1" w:styleId="760092699C7048279F08A235F1FCEFC7">
    <w:name w:val="760092699C7048279F08A235F1FCEFC7"/>
  </w:style>
  <w:style w:type="paragraph" w:customStyle="1" w:styleId="TableText">
    <w:name w:val="Table Text"/>
    <w:basedOn w:val="BodyText"/>
    <w:link w:val="TableTextChar"/>
    <w:uiPriority w:val="5"/>
    <w:qFormat/>
    <w:pPr>
      <w:suppressAutoHyphens/>
      <w:autoSpaceDE w:val="0"/>
      <w:autoSpaceDN w:val="0"/>
      <w:adjustRightInd w:val="0"/>
      <w:spacing w:before="120" w:line="240" w:lineRule="auto"/>
      <w:textAlignment w:val="center"/>
    </w:pPr>
    <w:rPr>
      <w:rFonts w:eastAsiaTheme="minorHAnsi" w:cs="Arial"/>
      <w:color w:val="000000" w:themeColor="text1"/>
      <w:spacing w:val="-4"/>
      <w:sz w:val="18"/>
      <w:szCs w:val="20"/>
      <w:lang w:eastAsia="en-US"/>
    </w:rPr>
  </w:style>
  <w:style w:type="character" w:customStyle="1" w:styleId="TableTextChar">
    <w:name w:val="Table Text Char"/>
    <w:basedOn w:val="BodyTextChar"/>
    <w:link w:val="TableText"/>
    <w:uiPriority w:val="5"/>
    <w:rPr>
      <w:rFonts w:eastAsiaTheme="minorHAnsi" w:cs="Arial"/>
      <w:color w:val="000000" w:themeColor="text1"/>
      <w:spacing w:val="-4"/>
      <w:sz w:val="18"/>
      <w:szCs w:val="20"/>
      <w:lang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584DEE3F8AB84B6D9DA98B7A1CA73225">
    <w:name w:val="584DEE3F8AB84B6D9DA98B7A1CA73225"/>
  </w:style>
  <w:style w:type="paragraph" w:customStyle="1" w:styleId="2B390498C92B474E9126836E79CC6B11">
    <w:name w:val="2B390498C92B474E9126836E79CC6B11"/>
  </w:style>
  <w:style w:type="paragraph" w:customStyle="1" w:styleId="EE8DCCAB9FAC41F0AECE7BF2E6985D47">
    <w:name w:val="EE8DCCAB9FAC41F0AECE7BF2E6985D47"/>
  </w:style>
  <w:style w:type="paragraph" w:customStyle="1" w:styleId="1C75B194EEAD44F49008F3ED574E49AF">
    <w:name w:val="1C75B194EEAD44F49008F3ED574E49AF"/>
  </w:style>
  <w:style w:type="paragraph" w:customStyle="1" w:styleId="F435C200E03849D5BF175BA7EE477EDC">
    <w:name w:val="F435C200E03849D5BF175BA7EE477EDC"/>
  </w:style>
  <w:style w:type="paragraph" w:customStyle="1" w:styleId="CA4C01C34D8C46E1B275A65B68749F74">
    <w:name w:val="CA4C01C34D8C46E1B275A65B68749F74"/>
  </w:style>
  <w:style w:type="paragraph" w:customStyle="1" w:styleId="261EE047AD9B49CC803E57FCADF02602">
    <w:name w:val="261EE047AD9B49CC803E57FCADF02602"/>
  </w:style>
  <w:style w:type="paragraph" w:customStyle="1" w:styleId="B0080EC28E61461D9721567307DE8206">
    <w:name w:val="B0080EC28E61461D9721567307DE8206"/>
  </w:style>
  <w:style w:type="paragraph" w:customStyle="1" w:styleId="CDB7C4E19B2345BCB390CE5C3EEFCA9C">
    <w:name w:val="CDB7C4E19B2345BCB390CE5C3EEFCA9C"/>
  </w:style>
  <w:style w:type="paragraph" w:customStyle="1" w:styleId="EE0C25295E08485698F47F9E63340DF8">
    <w:name w:val="EE0C25295E08485698F47F9E63340DF8"/>
  </w:style>
  <w:style w:type="paragraph" w:customStyle="1" w:styleId="956A2AF56A5F412AAB750CE58FC06E6E">
    <w:name w:val="956A2AF56A5F412AAB750CE58FC06E6E"/>
  </w:style>
  <w:style w:type="paragraph" w:customStyle="1" w:styleId="2A4BC0480ED24F7DB4C8859DC6C7E38C">
    <w:name w:val="2A4BC0480ED24F7DB4C8859DC6C7E38C"/>
  </w:style>
  <w:style w:type="paragraph" w:customStyle="1" w:styleId="5396F06D95C741759D60A5CA1B570403">
    <w:name w:val="5396F06D95C741759D60A5CA1B570403"/>
  </w:style>
  <w:style w:type="paragraph" w:customStyle="1" w:styleId="C4C345A88A454DA5A75CB0A53A9BAD66">
    <w:name w:val="C4C345A88A454DA5A75CB0A53A9BAD66"/>
  </w:style>
  <w:style w:type="paragraph" w:customStyle="1" w:styleId="ED5DA42E4CA441CEB16144090BBCFD6A">
    <w:name w:val="ED5DA42E4CA441CEB16144090BBCFD6A"/>
  </w:style>
  <w:style w:type="paragraph" w:customStyle="1" w:styleId="7D6F4FDDC1BC4CAFB89F3DB2062A9CB3">
    <w:name w:val="7D6F4FDDC1BC4CAFB89F3DB2062A9CB3"/>
  </w:style>
  <w:style w:type="paragraph" w:customStyle="1" w:styleId="A7D2250B93F149B6ABC3AEECCB010016">
    <w:name w:val="A7D2250B93F149B6ABC3AEECCB010016"/>
  </w:style>
  <w:style w:type="paragraph" w:customStyle="1" w:styleId="110EAD99C1984C2CA64011816057EB6C">
    <w:name w:val="110EAD99C1984C2CA64011816057EB6C"/>
  </w:style>
  <w:style w:type="paragraph" w:customStyle="1" w:styleId="F5B6E60026304C8DA203B3A5F16D48F8">
    <w:name w:val="F5B6E60026304C8DA203B3A5F16D48F8"/>
  </w:style>
  <w:style w:type="paragraph" w:customStyle="1" w:styleId="997521D32566447BBB8E206982C94C75">
    <w:name w:val="997521D32566447BBB8E206982C94C75"/>
  </w:style>
  <w:style w:type="paragraph" w:customStyle="1" w:styleId="92FDC4AE82D445C19B13D469DD47F1EA">
    <w:name w:val="92FDC4AE82D445C19B13D469DD47F1EA"/>
  </w:style>
  <w:style w:type="paragraph" w:customStyle="1" w:styleId="551C1C205CD64514B634BEDDF759F331">
    <w:name w:val="551C1C205CD64514B634BEDDF759F331"/>
  </w:style>
  <w:style w:type="paragraph" w:customStyle="1" w:styleId="BB4E1B27B5DC4DF0B15E6EC25E8104A3">
    <w:name w:val="BB4E1B27B5DC4DF0B15E6EC25E8104A3"/>
  </w:style>
  <w:style w:type="paragraph" w:customStyle="1" w:styleId="ECE10CC33E4043E5B3F9295FE7EFD7E4">
    <w:name w:val="ECE10CC33E4043E5B3F9295FE7EFD7E4"/>
  </w:style>
  <w:style w:type="paragraph" w:customStyle="1" w:styleId="7BBE7FCCFDB14C8CA3B4DE23B0D8BDDD">
    <w:name w:val="7BBE7FCCFDB14C8CA3B4DE23B0D8BDDD"/>
  </w:style>
  <w:style w:type="paragraph" w:customStyle="1" w:styleId="A8CD002C1BAC4A758FAB3DAAEAE2EBBA">
    <w:name w:val="A8CD002C1BAC4A758FAB3DAAEAE2EBBA"/>
  </w:style>
  <w:style w:type="paragraph" w:customStyle="1" w:styleId="D85E820641D84EAE825318BBF456A175">
    <w:name w:val="D85E820641D84EAE825318BBF456A175"/>
  </w:style>
  <w:style w:type="paragraph" w:customStyle="1" w:styleId="B017CD9B6E7A47B0B336109DE06BDE2F">
    <w:name w:val="B017CD9B6E7A47B0B336109DE06BDE2F"/>
  </w:style>
  <w:style w:type="paragraph" w:customStyle="1" w:styleId="C8CEBE3329084BC2A6B7BD1C6D690818">
    <w:name w:val="C8CEBE3329084BC2A6B7BD1C6D690818"/>
  </w:style>
  <w:style w:type="paragraph" w:customStyle="1" w:styleId="3A362AD2A68D474EB1E72D2CF4FB5C6A">
    <w:name w:val="3A362AD2A68D474EB1E72D2CF4FB5C6A"/>
  </w:style>
  <w:style w:type="paragraph" w:customStyle="1" w:styleId="57B73D21ECFD410D934F772A3044339B">
    <w:name w:val="57B73D21ECFD410D934F772A3044339B"/>
  </w:style>
  <w:style w:type="paragraph" w:customStyle="1" w:styleId="18446890487C4728A57FEC0BC52AB3D2">
    <w:name w:val="18446890487C4728A57FEC0BC52AB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an">
  <a:themeElements>
    <a:clrScheme name="MAN2">
      <a:dk1>
        <a:sysClr val="windowText" lastClr="000000"/>
      </a:dk1>
      <a:lt1>
        <a:sysClr val="window" lastClr="FFFFFF"/>
      </a:lt1>
      <a:dk2>
        <a:srgbClr val="03546D"/>
      </a:dk2>
      <a:lt2>
        <a:srgbClr val="E6E6E6"/>
      </a:lt2>
      <a:accent1>
        <a:srgbClr val="4B467E"/>
      </a:accent1>
      <a:accent2>
        <a:srgbClr val="F26122"/>
      </a:accent2>
      <a:accent3>
        <a:srgbClr val="1A8B43"/>
      </a:accent3>
      <a:accent4>
        <a:srgbClr val="EE3E84"/>
      </a:accent4>
      <a:accent5>
        <a:srgbClr val="137FB3"/>
      </a:accent5>
      <a:accent6>
        <a:srgbClr val="FFCC4E"/>
      </a:accent6>
      <a:hlink>
        <a:srgbClr val="03546D"/>
      </a:hlink>
      <a:folHlink>
        <a:srgbClr val="000000"/>
      </a:folHlink>
    </a:clrScheme>
    <a:fontScheme name="Custom 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Love Affair With MC Square">
      <a:srgbClr val="FFCC4E"/>
    </a:custClr>
    <a:custClr name="Grab The Bulleen By The Horns">
      <a:srgbClr val="F26122"/>
    </a:custClr>
    <a:custClr name="Stubbed My Temple's Towe">
      <a:srgbClr val="E81D30"/>
    </a:custClr>
    <a:custClr name="Going Shoppo Loco">
      <a:srgbClr val="EE3E84"/>
    </a:custClr>
    <a:custClr name="Lilo Down The River">
      <a:srgbClr val="C77EB5"/>
    </a:custClr>
    <a:custClr name="Ruffer My Feathers">
      <a:srgbClr val="994198"/>
    </a:custClr>
    <a:custClr name="Yarra Twilight">
      <a:srgbClr val="4B467F"/>
    </a:custClr>
    <a:custClr name="A Fish Called Wonga">
      <a:srgbClr val="137FB3"/>
    </a:custClr>
    <a:custClr name="Don't Touch My Donc-aster">
      <a:srgbClr val="74CEE2"/>
    </a:custClr>
    <a:custClr name="Orchard Of The Park">
      <a:srgbClr val="67DCB7"/>
    </a:custClr>
    <a:custClr name="Leaf Me Alone">
      <a:srgbClr val="1A8B43"/>
    </a:custClr>
    <a:custClr name="I Find You Apple-Peeling">
      <a:srgbClr val="CBDD59"/>
    </a:custClr>
    <a:custClr name="Banksia Park After Dark">
      <a:srgbClr val="000000"/>
    </a:custClr>
    <a:custClr name="Mullum vs Mullum">
      <a:srgbClr val="666666"/>
    </a:custClr>
    <a:custClr name="What Are You Heide-ing">
      <a:srgbClr val="E6E6E6"/>
    </a:custClr>
    <a:custClr name="Teal We Meet Again">
      <a:srgbClr val="006983"/>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b:Sources>
</file>

<file path=customXml/item3.xml><?xml version="1.0" encoding="utf-8"?>
<root>
  <ReportTitle>Construction Management Plan</ReportTitle>
</root>
</file>

<file path=customXml/itemProps1.xml><?xml version="1.0" encoding="utf-8"?>
<ds:datastoreItem xmlns:ds="http://schemas.openxmlformats.org/officeDocument/2006/customXml" ds:itemID="{75F22690-DE7F-48E0-A202-8C3D7B8AF7CB}">
  <ds:schemaRefs>
    <ds:schemaRef ds:uri="http://www.w3.org/2001/XMLSchema"/>
  </ds:schemaRefs>
</ds:datastoreItem>
</file>

<file path=customXml/itemProps2.xml><?xml version="1.0" encoding="utf-8"?>
<ds:datastoreItem xmlns:ds="http://schemas.openxmlformats.org/officeDocument/2006/customXml" ds:itemID="{18F6E5DC-73A1-4172-8A40-AADCA20B9AFB}">
  <ds:schemaRefs>
    <ds:schemaRef ds:uri="http://schemas.openxmlformats.org/officeDocument/2006/bibliography"/>
  </ds:schemaRefs>
</ds:datastoreItem>
</file>

<file path=customXml/itemProps3.xml><?xml version="1.0" encoding="utf-8"?>
<ds:datastoreItem xmlns:ds="http://schemas.openxmlformats.org/officeDocument/2006/customXml" ds:itemID="{3F2E40B8-AB30-4387-80D8-807BDCE1D93B}">
  <ds:schemaRefs/>
</ds:datastoreItem>
</file>

<file path=docProps/app.xml><?xml version="1.0" encoding="utf-8"?>
<Properties xmlns="http://schemas.openxmlformats.org/officeDocument/2006/extended-properties" xmlns:vt="http://schemas.openxmlformats.org/officeDocument/2006/docPropsVTypes">
  <Template>MAN031-ConstructionPlanTemplate-Final.dotm</Template>
  <TotalTime>0</TotalTime>
  <Pages>18</Pages>
  <Words>3289</Words>
  <Characters>18751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Construction Management Plan</vt:lpstr>
    </vt:vector>
  </TitlesOfParts>
  <Company>Manningham City Council</Company>
  <LinksUpToDate>false</LinksUpToDate>
  <CharactersWithSpaces>21997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Management Plan</dc:title>
  <dc:creator>Suzie Chadwick</dc:creator>
  <cp:lastModifiedBy>Suzie Chadwick</cp:lastModifiedBy>
  <cp:revision>1</cp:revision>
  <dcterms:created xsi:type="dcterms:W3CDTF">2021-09-23T05:58:00Z</dcterms:created>
  <dcterms:modified xsi:type="dcterms:W3CDTF">2021-09-23T05:58:00Z</dcterms:modified>
</cp:coreProperties>
</file>